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695B2"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7799A64"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F24C82A" w14:textId="5AAFDE67" w:rsidR="0041520B" w:rsidRPr="00A5189C" w:rsidRDefault="0004593B" w:rsidP="006C314E">
      <w:pPr>
        <w:pStyle w:val="NoSpacing"/>
        <w:spacing w:before="80"/>
        <w:jc w:val="both"/>
        <w:rPr>
          <w:rFonts w:cs="Times New Roman"/>
          <w:szCs w:val="24"/>
        </w:rPr>
      </w:pPr>
      <w:r>
        <w:rPr>
          <w:rFonts w:cs="Times New Roman"/>
          <w:szCs w:val="24"/>
        </w:rPr>
        <w:t>Int. No.</w:t>
      </w:r>
      <w:r w:rsidR="00166F93">
        <w:rPr>
          <w:rFonts w:cs="Times New Roman"/>
          <w:szCs w:val="24"/>
        </w:rPr>
        <w:t xml:space="preserve"> </w:t>
      </w:r>
      <w:r w:rsidR="005A460F">
        <w:rPr>
          <w:rFonts w:cs="Times New Roman"/>
          <w:szCs w:val="24"/>
        </w:rPr>
        <w:t>459</w:t>
      </w:r>
    </w:p>
    <w:p w14:paraId="711FEB4A" w14:textId="77777777" w:rsidR="0041520B" w:rsidRDefault="0041520B" w:rsidP="0041520B">
      <w:pPr>
        <w:pStyle w:val="NoSpacing"/>
        <w:jc w:val="both"/>
        <w:rPr>
          <w:rFonts w:cs="Times New Roman"/>
          <w:b/>
          <w:szCs w:val="24"/>
        </w:rPr>
      </w:pPr>
    </w:p>
    <w:p w14:paraId="709275C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3C7922BE" w14:textId="5EE9FB1B" w:rsidR="00E46B64" w:rsidRDefault="00E46B64" w:rsidP="00E46B64">
      <w:pPr>
        <w:autoSpaceDE w:val="0"/>
        <w:autoSpaceDN w:val="0"/>
        <w:adjustRightInd w:val="0"/>
        <w:jc w:val="both"/>
        <w:rPr>
          <w:rFonts w:eastAsiaTheme="minorHAnsi"/>
          <w:szCs w:val="24"/>
        </w:rPr>
      </w:pPr>
      <w:r>
        <w:rPr>
          <w:rFonts w:eastAsiaTheme="minorHAnsi"/>
          <w:szCs w:val="24"/>
        </w:rPr>
        <w:t xml:space="preserve">By Council Members </w:t>
      </w:r>
      <w:r w:rsidR="005D57E4" w:rsidRPr="005D57E4">
        <w:rPr>
          <w:rFonts w:eastAsiaTheme="minorHAnsi"/>
          <w:szCs w:val="24"/>
        </w:rPr>
        <w:t>Stevens and Lee</w:t>
      </w:r>
    </w:p>
    <w:p w14:paraId="2954BA88" w14:textId="77777777" w:rsidR="00E3518C" w:rsidRPr="003A304F" w:rsidRDefault="00E3518C" w:rsidP="0041520B">
      <w:pPr>
        <w:pStyle w:val="NoSpacing"/>
        <w:jc w:val="both"/>
        <w:rPr>
          <w:rFonts w:cs="Times New Roman"/>
          <w:szCs w:val="24"/>
        </w:rPr>
      </w:pPr>
    </w:p>
    <w:p w14:paraId="3284C2FB"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C928332" w14:textId="06E9BB9B" w:rsidR="003F6723" w:rsidRPr="003F6723" w:rsidRDefault="001218E3" w:rsidP="003F6723">
      <w:pPr>
        <w:pStyle w:val="BodyText"/>
        <w:spacing w:before="80" w:line="240" w:lineRule="auto"/>
        <w:ind w:firstLine="0"/>
      </w:pPr>
      <w:r>
        <w:t>A Local Law to</w:t>
      </w:r>
      <w:r w:rsidR="00A9132D">
        <w:t xml:space="preserve"> </w:t>
      </w:r>
      <w:r w:rsidR="00A6479F" w:rsidRPr="00A6479F">
        <w:t>amend the administrative code of the city of New York, in r</w:t>
      </w:r>
      <w:r w:rsidR="00D11137">
        <w:t>elation to</w:t>
      </w:r>
      <w:r w:rsidR="00295D24">
        <w:t xml:space="preserve"> </w:t>
      </w:r>
      <w:r w:rsidR="00295320" w:rsidRPr="00295320">
        <w:t xml:space="preserve">requiring police precincts to develop plans for identifying and responding to individuals with special needs </w:t>
      </w:r>
    </w:p>
    <w:p w14:paraId="64F38B51" w14:textId="77777777" w:rsidR="008823EE" w:rsidRDefault="008823EE" w:rsidP="0041520B">
      <w:pPr>
        <w:pStyle w:val="NoSpacing"/>
        <w:jc w:val="both"/>
        <w:rPr>
          <w:rFonts w:cs="Times New Roman"/>
          <w:szCs w:val="24"/>
        </w:rPr>
      </w:pPr>
    </w:p>
    <w:p w14:paraId="6E348A0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0A0F694"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2431984" w14:textId="48AB31B0" w:rsidR="003A2084" w:rsidRDefault="0046597F" w:rsidP="003A2084">
      <w:pPr>
        <w:pStyle w:val="NoSpacing"/>
        <w:spacing w:before="120"/>
        <w:jc w:val="both"/>
        <w:rPr>
          <w:szCs w:val="24"/>
        </w:rPr>
      </w:pPr>
      <w:r w:rsidRPr="0046597F">
        <w:rPr>
          <w:szCs w:val="24"/>
        </w:rPr>
        <w:t>This bill would require each police precinct in New York City to develop and implement a special needs plan for identifying and responding to individuals with special needs, such as those with Alzheimer's disease, autism spectrum disorder, dementia, Down syndrome, and other related conditions. The precincts' plans would include processes for identifying individuals with special needs within their communities and establishing precinct-specific response protocols for interactions with them. The plans would involve community outreach to build relationships with individuals with special needs, their families, caregivers, and local organizations, and provide specialized training for officers on interacting effectively with these individuals. The Police Commissioner would review and approve the precincts' special needs plans and make them publicly available on the department's website within 30 days of approval. If a precinct fails to submit a plan or if the plan is not approved within specified timeframes, a default special needs plan would be implemented for that precinct.</w:t>
      </w:r>
    </w:p>
    <w:p w14:paraId="1EFD0827" w14:textId="656A837C" w:rsidR="003A2084" w:rsidRPr="003A2084" w:rsidRDefault="003A2084" w:rsidP="00FE2542">
      <w:pPr>
        <w:pStyle w:val="NoSpacing"/>
        <w:jc w:val="both"/>
        <w:rPr>
          <w:szCs w:val="24"/>
        </w:rPr>
      </w:pPr>
      <w:r w:rsidRPr="003A2084">
        <w:rPr>
          <w:szCs w:val="24"/>
        </w:rPr>
        <w:t xml:space="preserve"> </w:t>
      </w:r>
    </w:p>
    <w:p w14:paraId="61D79DC2" w14:textId="77777777" w:rsidR="006C314E" w:rsidRDefault="0041520B" w:rsidP="00B62B65">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7CC1131" w14:textId="4964ABFB" w:rsidR="0041520B" w:rsidRPr="00A5189C" w:rsidRDefault="00726851" w:rsidP="00FE2542">
      <w:pPr>
        <w:pStyle w:val="NoSpacing"/>
        <w:jc w:val="both"/>
        <w:rPr>
          <w:rFonts w:cs="Times New Roman"/>
          <w:szCs w:val="24"/>
        </w:rPr>
      </w:pPr>
      <w:r>
        <w:rPr>
          <w:rFonts w:cs="Times New Roman"/>
          <w:szCs w:val="24"/>
        </w:rPr>
        <w:t>Immediately</w:t>
      </w:r>
    </w:p>
    <w:p w14:paraId="5ABC45FD" w14:textId="77777777" w:rsidR="00D92C74" w:rsidRDefault="00D92C74" w:rsidP="00B62B65"/>
    <w:p w14:paraId="03D5D5CD" w14:textId="77777777" w:rsidR="00EF0E87" w:rsidRPr="008823EE" w:rsidRDefault="00EF0E87" w:rsidP="00B62B65">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D77D99D" w14:textId="0D003EB2" w:rsidR="002B309C" w:rsidRPr="002B309C" w:rsidRDefault="005F184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DD6F3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9E42218" w14:textId="3FB24F0A" w:rsidR="002B309C" w:rsidRPr="002B309C" w:rsidRDefault="005F184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3F672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FFCC62F" w14:textId="77777777" w:rsidR="002B309C" w:rsidRPr="002B309C" w:rsidRDefault="005F184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F4C069E" w14:textId="77777777" w:rsidR="002B309C" w:rsidRPr="002B309C" w:rsidRDefault="005F184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42A69385" w14:textId="77777777" w:rsidR="002B309C" w:rsidRPr="002B309C" w:rsidRDefault="005F184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B763108" w14:textId="77777777" w:rsidR="00A5189C" w:rsidRDefault="00A5189C" w:rsidP="008823EE">
      <w:pPr>
        <w:pStyle w:val="NoSpacing"/>
        <w:jc w:val="both"/>
        <w:rPr>
          <w:rStyle w:val="apple-style-span"/>
          <w:b/>
          <w:bCs/>
          <w:szCs w:val="24"/>
        </w:rPr>
      </w:pPr>
    </w:p>
    <w:p w14:paraId="5228728C" w14:textId="4545BA40" w:rsidR="00A6479F" w:rsidRPr="00B625FB" w:rsidRDefault="008823EE" w:rsidP="00B625FB">
      <w:pPr>
        <w:pStyle w:val="NoSpacing"/>
        <w:jc w:val="both"/>
        <w:rPr>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062B3EA9" w14:textId="77777777" w:rsidR="00992B21" w:rsidRDefault="00992B21" w:rsidP="001218E3">
      <w:pPr>
        <w:rPr>
          <w:sz w:val="18"/>
          <w:szCs w:val="18"/>
        </w:rPr>
      </w:pPr>
    </w:p>
    <w:p w14:paraId="114FF4E6" w14:textId="77777777" w:rsidR="00992B21" w:rsidRDefault="00992B21" w:rsidP="00992B21">
      <w:pPr>
        <w:jc w:val="both"/>
        <w:rPr>
          <w:sz w:val="18"/>
          <w:szCs w:val="18"/>
        </w:rPr>
      </w:pPr>
      <w:r w:rsidRPr="00B61DA0">
        <w:rPr>
          <w:sz w:val="18"/>
          <w:szCs w:val="18"/>
        </w:rPr>
        <w:lastRenderedPageBreak/>
        <w:t>JL</w:t>
      </w:r>
    </w:p>
    <w:p w14:paraId="4372D2B4" w14:textId="77777777" w:rsidR="00992B21" w:rsidRDefault="00992B21" w:rsidP="00992B21">
      <w:pPr>
        <w:jc w:val="both"/>
        <w:rPr>
          <w:sz w:val="18"/>
          <w:szCs w:val="18"/>
        </w:rPr>
      </w:pPr>
      <w:r>
        <w:rPr>
          <w:sz w:val="18"/>
          <w:szCs w:val="18"/>
        </w:rPr>
        <w:t>LS #16521</w:t>
      </w:r>
    </w:p>
    <w:p w14:paraId="270A113E" w14:textId="77777777" w:rsidR="00992B21" w:rsidRDefault="00992B21" w:rsidP="00992B21">
      <w:pPr>
        <w:jc w:val="both"/>
        <w:rPr>
          <w:sz w:val="18"/>
          <w:szCs w:val="18"/>
        </w:rPr>
      </w:pPr>
      <w:proofErr w:type="gramStart"/>
      <w:r>
        <w:rPr>
          <w:sz w:val="18"/>
          <w:szCs w:val="18"/>
        </w:rPr>
        <w:t>Int. #</w:t>
      </w:r>
      <w:proofErr w:type="gramEnd"/>
      <w:r>
        <w:rPr>
          <w:sz w:val="18"/>
          <w:szCs w:val="18"/>
        </w:rPr>
        <w:t>1112-2024</w:t>
      </w:r>
    </w:p>
    <w:p w14:paraId="484446CC" w14:textId="77777777" w:rsidR="00992B21" w:rsidRDefault="00992B21" w:rsidP="00992B21">
      <w:pPr>
        <w:rPr>
          <w:sz w:val="18"/>
          <w:szCs w:val="18"/>
        </w:rPr>
      </w:pPr>
      <w:r>
        <w:rPr>
          <w:sz w:val="18"/>
          <w:szCs w:val="18"/>
        </w:rPr>
        <w:t>1/5/2026 5:05 PM</w:t>
      </w:r>
    </w:p>
    <w:p w14:paraId="0B9385B3" w14:textId="6EA334BE" w:rsidR="00B32C52" w:rsidRPr="009B7689" w:rsidRDefault="00A6479F" w:rsidP="001218E3">
      <w:pPr>
        <w:rPr>
          <w:sz w:val="18"/>
          <w:szCs w:val="18"/>
        </w:rPr>
      </w:pPr>
      <w:r>
        <w:rPr>
          <w:sz w:val="18"/>
          <w:szCs w:val="18"/>
        </w:rPr>
        <w:t xml:space="preserve"> </w:t>
      </w: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E885F" w14:textId="77777777" w:rsidR="00791F3C" w:rsidRDefault="00791F3C" w:rsidP="00272634">
      <w:r>
        <w:separator/>
      </w:r>
    </w:p>
  </w:endnote>
  <w:endnote w:type="continuationSeparator" w:id="0">
    <w:p w14:paraId="06A06F96" w14:textId="77777777" w:rsidR="00791F3C" w:rsidRDefault="00791F3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EF530" w14:textId="77777777" w:rsidR="00791F3C" w:rsidRDefault="00791F3C" w:rsidP="00272634">
      <w:r>
        <w:separator/>
      </w:r>
    </w:p>
  </w:footnote>
  <w:footnote w:type="continuationSeparator" w:id="0">
    <w:p w14:paraId="50010BB4" w14:textId="77777777" w:rsidR="00791F3C" w:rsidRDefault="00791F3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A99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9223141">
    <w:abstractNumId w:val="0"/>
  </w:num>
  <w:num w:numId="2" w16cid:durableId="400913118">
    <w:abstractNumId w:val="2"/>
  </w:num>
  <w:num w:numId="3" w16cid:durableId="786511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6479F"/>
    <w:rsid w:val="00006640"/>
    <w:rsid w:val="0004593B"/>
    <w:rsid w:val="000765AF"/>
    <w:rsid w:val="00080B67"/>
    <w:rsid w:val="00081B6D"/>
    <w:rsid w:val="000A1CFF"/>
    <w:rsid w:val="000B1928"/>
    <w:rsid w:val="000B2B07"/>
    <w:rsid w:val="000B6497"/>
    <w:rsid w:val="000D0E2C"/>
    <w:rsid w:val="000E4F15"/>
    <w:rsid w:val="0010786F"/>
    <w:rsid w:val="001218E3"/>
    <w:rsid w:val="00134583"/>
    <w:rsid w:val="001349AE"/>
    <w:rsid w:val="00160DB9"/>
    <w:rsid w:val="00166F93"/>
    <w:rsid w:val="0017748E"/>
    <w:rsid w:val="00195DE5"/>
    <w:rsid w:val="001E3407"/>
    <w:rsid w:val="001F4457"/>
    <w:rsid w:val="0020319A"/>
    <w:rsid w:val="00216A92"/>
    <w:rsid w:val="00220726"/>
    <w:rsid w:val="00235E9B"/>
    <w:rsid w:val="00272634"/>
    <w:rsid w:val="00280543"/>
    <w:rsid w:val="00295320"/>
    <w:rsid w:val="00295D24"/>
    <w:rsid w:val="002B309C"/>
    <w:rsid w:val="002C41A7"/>
    <w:rsid w:val="002D2DE7"/>
    <w:rsid w:val="002D78A5"/>
    <w:rsid w:val="003100C1"/>
    <w:rsid w:val="00314831"/>
    <w:rsid w:val="00317D8E"/>
    <w:rsid w:val="003204F9"/>
    <w:rsid w:val="0033433B"/>
    <w:rsid w:val="003414C4"/>
    <w:rsid w:val="00341FEE"/>
    <w:rsid w:val="00345D79"/>
    <w:rsid w:val="00354D12"/>
    <w:rsid w:val="0035723D"/>
    <w:rsid w:val="00386DDC"/>
    <w:rsid w:val="003877A0"/>
    <w:rsid w:val="00390EA7"/>
    <w:rsid w:val="003A2084"/>
    <w:rsid w:val="003A304F"/>
    <w:rsid w:val="003C7BD1"/>
    <w:rsid w:val="003D20E7"/>
    <w:rsid w:val="003D6D23"/>
    <w:rsid w:val="003E2F46"/>
    <w:rsid w:val="003E57E6"/>
    <w:rsid w:val="003E7552"/>
    <w:rsid w:val="003F6723"/>
    <w:rsid w:val="0041414D"/>
    <w:rsid w:val="0041520B"/>
    <w:rsid w:val="00424E79"/>
    <w:rsid w:val="00457228"/>
    <w:rsid w:val="00462BFB"/>
    <w:rsid w:val="0046597F"/>
    <w:rsid w:val="004733B3"/>
    <w:rsid w:val="00474067"/>
    <w:rsid w:val="004B589D"/>
    <w:rsid w:val="004C5E54"/>
    <w:rsid w:val="005021D5"/>
    <w:rsid w:val="00512FB5"/>
    <w:rsid w:val="005331A0"/>
    <w:rsid w:val="00563377"/>
    <w:rsid w:val="0056696F"/>
    <w:rsid w:val="0057108F"/>
    <w:rsid w:val="00584F56"/>
    <w:rsid w:val="00597FA2"/>
    <w:rsid w:val="005A11A5"/>
    <w:rsid w:val="005A460F"/>
    <w:rsid w:val="005B1E8E"/>
    <w:rsid w:val="005B2851"/>
    <w:rsid w:val="005C4750"/>
    <w:rsid w:val="005D07D2"/>
    <w:rsid w:val="005D57E4"/>
    <w:rsid w:val="005E10E4"/>
    <w:rsid w:val="005E5537"/>
    <w:rsid w:val="005E60DC"/>
    <w:rsid w:val="00606846"/>
    <w:rsid w:val="00615680"/>
    <w:rsid w:val="00617310"/>
    <w:rsid w:val="00617627"/>
    <w:rsid w:val="006209CB"/>
    <w:rsid w:val="00651D12"/>
    <w:rsid w:val="00671D03"/>
    <w:rsid w:val="00686836"/>
    <w:rsid w:val="00687AFD"/>
    <w:rsid w:val="006B0536"/>
    <w:rsid w:val="006C314E"/>
    <w:rsid w:val="006C37AD"/>
    <w:rsid w:val="006E3198"/>
    <w:rsid w:val="006F5093"/>
    <w:rsid w:val="00701FD6"/>
    <w:rsid w:val="007252B9"/>
    <w:rsid w:val="00726851"/>
    <w:rsid w:val="00751580"/>
    <w:rsid w:val="0077724F"/>
    <w:rsid w:val="00781399"/>
    <w:rsid w:val="00791F3C"/>
    <w:rsid w:val="007A118D"/>
    <w:rsid w:val="007B121C"/>
    <w:rsid w:val="007B5DC8"/>
    <w:rsid w:val="007C5E47"/>
    <w:rsid w:val="007F7752"/>
    <w:rsid w:val="00800A68"/>
    <w:rsid w:val="008017E7"/>
    <w:rsid w:val="0081155B"/>
    <w:rsid w:val="0082024D"/>
    <w:rsid w:val="00820C10"/>
    <w:rsid w:val="00827B54"/>
    <w:rsid w:val="00837EB5"/>
    <w:rsid w:val="00846E23"/>
    <w:rsid w:val="00847ED6"/>
    <w:rsid w:val="008539F1"/>
    <w:rsid w:val="0086326E"/>
    <w:rsid w:val="00870E1A"/>
    <w:rsid w:val="00873E9B"/>
    <w:rsid w:val="008749A3"/>
    <w:rsid w:val="008823EE"/>
    <w:rsid w:val="008C1C19"/>
    <w:rsid w:val="008D02DD"/>
    <w:rsid w:val="00911DFD"/>
    <w:rsid w:val="009243C8"/>
    <w:rsid w:val="00932BFA"/>
    <w:rsid w:val="00953706"/>
    <w:rsid w:val="00957F28"/>
    <w:rsid w:val="00962A70"/>
    <w:rsid w:val="009654CB"/>
    <w:rsid w:val="009833E8"/>
    <w:rsid w:val="00992B21"/>
    <w:rsid w:val="0099608B"/>
    <w:rsid w:val="00997A90"/>
    <w:rsid w:val="009A5EC7"/>
    <w:rsid w:val="009B087E"/>
    <w:rsid w:val="009B7689"/>
    <w:rsid w:val="009B7F25"/>
    <w:rsid w:val="009C3431"/>
    <w:rsid w:val="009D3F0D"/>
    <w:rsid w:val="00A0603B"/>
    <w:rsid w:val="00A23AED"/>
    <w:rsid w:val="00A35D02"/>
    <w:rsid w:val="00A429E6"/>
    <w:rsid w:val="00A455E6"/>
    <w:rsid w:val="00A5189C"/>
    <w:rsid w:val="00A539D6"/>
    <w:rsid w:val="00A54037"/>
    <w:rsid w:val="00A6479F"/>
    <w:rsid w:val="00A6526E"/>
    <w:rsid w:val="00A66E82"/>
    <w:rsid w:val="00A716C2"/>
    <w:rsid w:val="00A87143"/>
    <w:rsid w:val="00A90268"/>
    <w:rsid w:val="00A9132D"/>
    <w:rsid w:val="00AA0973"/>
    <w:rsid w:val="00AB6EBE"/>
    <w:rsid w:val="00AC5EE7"/>
    <w:rsid w:val="00AD7EC0"/>
    <w:rsid w:val="00AE190E"/>
    <w:rsid w:val="00AE2CD2"/>
    <w:rsid w:val="00AE4DE1"/>
    <w:rsid w:val="00AF56D8"/>
    <w:rsid w:val="00B1705C"/>
    <w:rsid w:val="00B17EBA"/>
    <w:rsid w:val="00B23469"/>
    <w:rsid w:val="00B32C52"/>
    <w:rsid w:val="00B40280"/>
    <w:rsid w:val="00B578BD"/>
    <w:rsid w:val="00B625FB"/>
    <w:rsid w:val="00B62B65"/>
    <w:rsid w:val="00B93DFC"/>
    <w:rsid w:val="00B9759C"/>
    <w:rsid w:val="00BA1D4D"/>
    <w:rsid w:val="00BA28D2"/>
    <w:rsid w:val="00BA2AAE"/>
    <w:rsid w:val="00BA37FC"/>
    <w:rsid w:val="00BA6D5B"/>
    <w:rsid w:val="00BD2104"/>
    <w:rsid w:val="00BD51CA"/>
    <w:rsid w:val="00BE6B7A"/>
    <w:rsid w:val="00C01D6D"/>
    <w:rsid w:val="00C20C57"/>
    <w:rsid w:val="00C20D76"/>
    <w:rsid w:val="00C22CDF"/>
    <w:rsid w:val="00C564A2"/>
    <w:rsid w:val="00C67FA9"/>
    <w:rsid w:val="00C870B2"/>
    <w:rsid w:val="00CB72F5"/>
    <w:rsid w:val="00CC2B3A"/>
    <w:rsid w:val="00CC3989"/>
    <w:rsid w:val="00CC3F79"/>
    <w:rsid w:val="00CF1435"/>
    <w:rsid w:val="00CF7AA7"/>
    <w:rsid w:val="00D0018B"/>
    <w:rsid w:val="00D03613"/>
    <w:rsid w:val="00D05A18"/>
    <w:rsid w:val="00D11137"/>
    <w:rsid w:val="00D14F6E"/>
    <w:rsid w:val="00D25C62"/>
    <w:rsid w:val="00D40510"/>
    <w:rsid w:val="00D442F8"/>
    <w:rsid w:val="00D74104"/>
    <w:rsid w:val="00D92C74"/>
    <w:rsid w:val="00DA034D"/>
    <w:rsid w:val="00DA18D7"/>
    <w:rsid w:val="00DA25D7"/>
    <w:rsid w:val="00DA5A73"/>
    <w:rsid w:val="00DB46CB"/>
    <w:rsid w:val="00DD6F39"/>
    <w:rsid w:val="00DE2A8A"/>
    <w:rsid w:val="00DF2D5D"/>
    <w:rsid w:val="00E1005E"/>
    <w:rsid w:val="00E3518C"/>
    <w:rsid w:val="00E444FF"/>
    <w:rsid w:val="00E46B64"/>
    <w:rsid w:val="00E47F9F"/>
    <w:rsid w:val="00E529AD"/>
    <w:rsid w:val="00E557CB"/>
    <w:rsid w:val="00E82507"/>
    <w:rsid w:val="00EB0854"/>
    <w:rsid w:val="00EB38BE"/>
    <w:rsid w:val="00EB499E"/>
    <w:rsid w:val="00EF0E87"/>
    <w:rsid w:val="00EF267A"/>
    <w:rsid w:val="00F11399"/>
    <w:rsid w:val="00F21FC5"/>
    <w:rsid w:val="00F23649"/>
    <w:rsid w:val="00F3316C"/>
    <w:rsid w:val="00F42BA3"/>
    <w:rsid w:val="00F449B5"/>
    <w:rsid w:val="00F4558B"/>
    <w:rsid w:val="00F51D32"/>
    <w:rsid w:val="00F656F0"/>
    <w:rsid w:val="00F74B3D"/>
    <w:rsid w:val="00F83EC8"/>
    <w:rsid w:val="00F8773C"/>
    <w:rsid w:val="00FA72D4"/>
    <w:rsid w:val="00FE2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ABA60"/>
  <w15:docId w15:val="{6F2A041E-ED28-4B7C-AC47-2A1D0BBF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NormalWeb">
    <w:name w:val="Normal (Web)"/>
    <w:basedOn w:val="Normal"/>
    <w:uiPriority w:val="99"/>
    <w:semiHidden/>
    <w:unhideWhenUsed/>
    <w:rsid w:val="00800A68"/>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30033">
      <w:bodyDiv w:val="1"/>
      <w:marLeft w:val="0"/>
      <w:marRight w:val="0"/>
      <w:marTop w:val="0"/>
      <w:marBottom w:val="0"/>
      <w:divBdr>
        <w:top w:val="none" w:sz="0" w:space="0" w:color="auto"/>
        <w:left w:val="none" w:sz="0" w:space="0" w:color="auto"/>
        <w:bottom w:val="none" w:sz="0" w:space="0" w:color="auto"/>
        <w:right w:val="none" w:sz="0" w:space="0" w:color="auto"/>
      </w:divBdr>
    </w:div>
    <w:div w:id="591664710">
      <w:bodyDiv w:val="1"/>
      <w:marLeft w:val="0"/>
      <w:marRight w:val="0"/>
      <w:marTop w:val="0"/>
      <w:marBottom w:val="0"/>
      <w:divBdr>
        <w:top w:val="none" w:sz="0" w:space="0" w:color="auto"/>
        <w:left w:val="none" w:sz="0" w:space="0" w:color="auto"/>
        <w:bottom w:val="none" w:sz="0" w:space="0" w:color="auto"/>
        <w:right w:val="none" w:sz="0" w:space="0" w:color="auto"/>
      </w:divBdr>
    </w:div>
    <w:div w:id="2014793824">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90118-9499-4365-AAD4-BA16AE847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2</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LaRosa, John</dc:creator>
  <cp:lastModifiedBy>Delancey, Thaddea</cp:lastModifiedBy>
  <cp:revision>2</cp:revision>
  <cp:lastPrinted>2018-02-28T16:57:00Z</cp:lastPrinted>
  <dcterms:created xsi:type="dcterms:W3CDTF">2026-02-24T15:04:00Z</dcterms:created>
  <dcterms:modified xsi:type="dcterms:W3CDTF">2026-02-24T15:04:00Z</dcterms:modified>
</cp:coreProperties>
</file>