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687225" w14:textId="0EDB320E" w:rsidR="004E1CF2" w:rsidRDefault="004E1CF2" w:rsidP="00E97376">
      <w:pPr>
        <w:ind w:firstLine="0"/>
        <w:jc w:val="center"/>
      </w:pPr>
      <w:r>
        <w:t>Int. No.</w:t>
      </w:r>
      <w:r w:rsidR="00661797">
        <w:t xml:space="preserve"> </w:t>
      </w:r>
      <w:r w:rsidR="00D024A1">
        <w:t>1510</w:t>
      </w:r>
    </w:p>
    <w:p w14:paraId="34EFA206" w14:textId="77777777" w:rsidR="00E97376" w:rsidRDefault="00E97376" w:rsidP="00E97376">
      <w:pPr>
        <w:ind w:firstLine="0"/>
        <w:jc w:val="center"/>
      </w:pPr>
    </w:p>
    <w:p w14:paraId="5BA72109" w14:textId="77777777" w:rsidR="003C0EB4" w:rsidRDefault="003C0EB4" w:rsidP="003C0EB4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Epstein, Menin, Powers and Louis</w:t>
      </w:r>
    </w:p>
    <w:p w14:paraId="52BC9E72" w14:textId="77777777" w:rsidR="00E97376" w:rsidRDefault="00E97376" w:rsidP="007101A2">
      <w:pPr>
        <w:pStyle w:val="BodyText"/>
        <w:spacing w:line="240" w:lineRule="auto"/>
        <w:ind w:firstLine="0"/>
        <w:jc w:val="center"/>
      </w:pPr>
      <w:bookmarkStart w:id="0" w:name="_GoBack"/>
      <w:bookmarkEnd w:id="0"/>
    </w:p>
    <w:p w14:paraId="6E048874" w14:textId="77777777" w:rsidR="00661797" w:rsidRPr="00661797" w:rsidRDefault="00661797" w:rsidP="007101A2">
      <w:pPr>
        <w:pStyle w:val="BodyText"/>
        <w:spacing w:line="240" w:lineRule="auto"/>
        <w:ind w:firstLine="0"/>
        <w:rPr>
          <w:vanish/>
        </w:rPr>
      </w:pPr>
      <w:r w:rsidRPr="00661797">
        <w:rPr>
          <w:vanish/>
        </w:rPr>
        <w:t>..Title</w:t>
      </w:r>
    </w:p>
    <w:p w14:paraId="5541DF2B" w14:textId="4C50A965" w:rsidR="004E1CF2" w:rsidRDefault="00661797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DA7E36">
        <w:t>administrative code of the city of New York</w:t>
      </w:r>
      <w:r w:rsidR="004E1CF2">
        <w:t>, in relation to</w:t>
      </w:r>
      <w:r w:rsidR="00873B26">
        <w:t xml:space="preserve"> </w:t>
      </w:r>
      <w:r w:rsidR="00811CF4">
        <w:t>a student loan financial counseling program</w:t>
      </w:r>
    </w:p>
    <w:p w14:paraId="4D7F740A" w14:textId="066B4A0E" w:rsidR="00661797" w:rsidRPr="00661797" w:rsidRDefault="00661797" w:rsidP="007101A2">
      <w:pPr>
        <w:pStyle w:val="BodyText"/>
        <w:spacing w:line="240" w:lineRule="auto"/>
        <w:ind w:firstLine="0"/>
        <w:rPr>
          <w:vanish/>
        </w:rPr>
      </w:pPr>
      <w:r w:rsidRPr="00661797">
        <w:rPr>
          <w:vanish/>
        </w:rPr>
        <w:t>..Body</w:t>
      </w:r>
    </w:p>
    <w:p w14:paraId="5B1B6922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459D2880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39278699" w14:textId="77777777" w:rsidR="004E1CF2" w:rsidRDefault="004E1CF2" w:rsidP="006662DF">
      <w:pPr>
        <w:jc w:val="both"/>
      </w:pPr>
    </w:p>
    <w:p w14:paraId="3C637C17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F9C5665" w14:textId="28F7AB08" w:rsidR="00595589" w:rsidRDefault="007101A2" w:rsidP="002E15AC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E43412">
        <w:t>C</w:t>
      </w:r>
      <w:r w:rsidR="003172C4">
        <w:t>hapter 1</w:t>
      </w:r>
      <w:r w:rsidR="002B1934">
        <w:t>1</w:t>
      </w:r>
      <w:r w:rsidR="003172C4">
        <w:t xml:space="preserve"> of t</w:t>
      </w:r>
      <w:r w:rsidR="0090102E">
        <w:t>itle</w:t>
      </w:r>
      <w:r w:rsidR="0096799A" w:rsidRPr="0096799A">
        <w:t xml:space="preserve"> 20 of the administrative code of the city of New York</w:t>
      </w:r>
      <w:r w:rsidR="00E43412">
        <w:t xml:space="preserve"> </w:t>
      </w:r>
      <w:r w:rsidR="0096799A" w:rsidRPr="0096799A">
        <w:t>is amended</w:t>
      </w:r>
      <w:r w:rsidR="00E43412">
        <w:t xml:space="preserve"> by adding </w:t>
      </w:r>
      <w:r w:rsidR="00710359">
        <w:t xml:space="preserve">a new </w:t>
      </w:r>
      <w:r w:rsidR="00010D40">
        <w:t>section</w:t>
      </w:r>
      <w:r w:rsidR="00E43412" w:rsidRPr="00E43412">
        <w:t xml:space="preserve"> 20-110</w:t>
      </w:r>
      <w:r w:rsidR="00E43412">
        <w:t>2</w:t>
      </w:r>
      <w:r w:rsidR="00627813">
        <w:t xml:space="preserve"> </w:t>
      </w:r>
      <w:r w:rsidR="00E43412">
        <w:t>to read</w:t>
      </w:r>
      <w:r w:rsidR="0096799A" w:rsidRPr="0096799A">
        <w:t xml:space="preserve"> as follows</w:t>
      </w:r>
      <w:r w:rsidR="0096799A">
        <w:t>:</w:t>
      </w:r>
    </w:p>
    <w:p w14:paraId="29EA8C10" w14:textId="0F9FBD92" w:rsidR="00E43412" w:rsidRDefault="00E43412" w:rsidP="002E15AC">
      <w:pPr>
        <w:spacing w:line="480" w:lineRule="auto"/>
        <w:jc w:val="both"/>
        <w:rPr>
          <w:u w:val="single"/>
        </w:rPr>
      </w:pPr>
      <w:r w:rsidRPr="00FE7F0A">
        <w:rPr>
          <w:u w:val="single"/>
        </w:rPr>
        <w:t>§ 20-1102</w:t>
      </w:r>
      <w:r w:rsidR="00C942D4">
        <w:rPr>
          <w:u w:val="single"/>
        </w:rPr>
        <w:t xml:space="preserve"> Student loan counseling program. </w:t>
      </w:r>
      <w:r w:rsidR="00651D9E">
        <w:rPr>
          <w:u w:val="single"/>
        </w:rPr>
        <w:t xml:space="preserve">a. </w:t>
      </w:r>
      <w:r w:rsidR="00B2704E">
        <w:rPr>
          <w:u w:val="single"/>
        </w:rPr>
        <w:t xml:space="preserve">The </w:t>
      </w:r>
      <w:r w:rsidR="007F0AFB" w:rsidRPr="007F0AFB">
        <w:rPr>
          <w:u w:val="single"/>
        </w:rPr>
        <w:t>commissioner</w:t>
      </w:r>
      <w:r w:rsidR="00803595">
        <w:rPr>
          <w:u w:val="single"/>
        </w:rPr>
        <w:t xml:space="preserve"> </w:t>
      </w:r>
      <w:r w:rsidR="00B2704E">
        <w:rPr>
          <w:u w:val="single"/>
        </w:rPr>
        <w:t xml:space="preserve">shall </w:t>
      </w:r>
      <w:r w:rsidR="00F1430C">
        <w:rPr>
          <w:u w:val="single"/>
        </w:rPr>
        <w:t>establish</w:t>
      </w:r>
      <w:r w:rsidR="00803595">
        <w:rPr>
          <w:u w:val="single"/>
        </w:rPr>
        <w:t>, in consultation with the commissioner of citywide administrative services,</w:t>
      </w:r>
      <w:r w:rsidR="00B2704E">
        <w:rPr>
          <w:u w:val="single"/>
        </w:rPr>
        <w:t xml:space="preserve"> a program to provide counseling</w:t>
      </w:r>
      <w:r w:rsidR="000518FF">
        <w:rPr>
          <w:u w:val="single"/>
        </w:rPr>
        <w:t xml:space="preserve"> to individuals</w:t>
      </w:r>
      <w:r w:rsidR="00297286">
        <w:rPr>
          <w:u w:val="single"/>
        </w:rPr>
        <w:t xml:space="preserve"> </w:t>
      </w:r>
      <w:r w:rsidR="00C104C8">
        <w:rPr>
          <w:u w:val="single"/>
        </w:rPr>
        <w:t xml:space="preserve">in the city </w:t>
      </w:r>
      <w:r w:rsidR="00297286">
        <w:rPr>
          <w:u w:val="single"/>
        </w:rPr>
        <w:t>about</w:t>
      </w:r>
      <w:r w:rsidR="00C104C8">
        <w:rPr>
          <w:u w:val="single"/>
        </w:rPr>
        <w:t xml:space="preserve"> </w:t>
      </w:r>
      <w:r w:rsidR="00F1430C">
        <w:rPr>
          <w:u w:val="single"/>
        </w:rPr>
        <w:t>such individual’s</w:t>
      </w:r>
      <w:r w:rsidR="00C104C8">
        <w:rPr>
          <w:u w:val="single"/>
        </w:rPr>
        <w:t xml:space="preserve"> eligibility for</w:t>
      </w:r>
      <w:r w:rsidR="00297286">
        <w:rPr>
          <w:u w:val="single"/>
        </w:rPr>
        <w:t xml:space="preserve"> the </w:t>
      </w:r>
      <w:r w:rsidR="00297286" w:rsidRPr="00297286">
        <w:rPr>
          <w:u w:val="single"/>
        </w:rPr>
        <w:t>federal and state student loan forgiveness programs</w:t>
      </w:r>
      <w:r w:rsidR="00297286">
        <w:rPr>
          <w:u w:val="single"/>
        </w:rPr>
        <w:t xml:space="preserve"> described in the </w:t>
      </w:r>
      <w:r w:rsidR="00297286" w:rsidRPr="00297286">
        <w:rPr>
          <w:u w:val="single"/>
        </w:rPr>
        <w:t>notice prepared under section 12-211</w:t>
      </w:r>
      <w:r w:rsidR="00283A9E">
        <w:rPr>
          <w:u w:val="single"/>
        </w:rPr>
        <w:t>.</w:t>
      </w:r>
      <w:r w:rsidR="00AE2D80">
        <w:rPr>
          <w:u w:val="single"/>
        </w:rPr>
        <w:t xml:space="preserve"> </w:t>
      </w:r>
      <w:r w:rsidR="00950B67">
        <w:rPr>
          <w:u w:val="single"/>
        </w:rPr>
        <w:t xml:space="preserve">Such program shall be available </w:t>
      </w:r>
      <w:r w:rsidR="002A6FC5">
        <w:rPr>
          <w:u w:val="single"/>
        </w:rPr>
        <w:t xml:space="preserve">to </w:t>
      </w:r>
      <w:r w:rsidR="00950B67">
        <w:rPr>
          <w:u w:val="single"/>
        </w:rPr>
        <w:t>individuals with an existing student loan and to</w:t>
      </w:r>
      <w:r w:rsidR="00287C2C">
        <w:rPr>
          <w:u w:val="single"/>
        </w:rPr>
        <w:t xml:space="preserve"> such</w:t>
      </w:r>
      <w:r w:rsidR="002A6FC5">
        <w:rPr>
          <w:u w:val="single"/>
        </w:rPr>
        <w:t xml:space="preserve"> other</w:t>
      </w:r>
      <w:r w:rsidR="00950B67">
        <w:rPr>
          <w:u w:val="single"/>
        </w:rPr>
        <w:t xml:space="preserve"> individuals </w:t>
      </w:r>
      <w:r w:rsidR="00287C2C">
        <w:rPr>
          <w:u w:val="single"/>
        </w:rPr>
        <w:t>as the commissioner deems eligible</w:t>
      </w:r>
      <w:r w:rsidR="00950B67">
        <w:rPr>
          <w:u w:val="single"/>
        </w:rPr>
        <w:t>.</w:t>
      </w:r>
    </w:p>
    <w:p w14:paraId="0E0B2298" w14:textId="193434D8" w:rsidR="00651D9E" w:rsidRPr="00FE7F0A" w:rsidRDefault="00651D9E" w:rsidP="002E15AC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Pr="00651D9E">
        <w:rPr>
          <w:u w:val="single"/>
        </w:rPr>
        <w:t>Nothing in this section or the administration or application thereof shall be construed to create a private right of action on the part of any person or entity against the city or any agency, official, or employee thereof</w:t>
      </w:r>
      <w:r>
        <w:rPr>
          <w:u w:val="single"/>
        </w:rPr>
        <w:t>.</w:t>
      </w:r>
    </w:p>
    <w:p w14:paraId="714324CC" w14:textId="06DF9F58" w:rsidR="00470887" w:rsidRPr="00EC4C02" w:rsidRDefault="00595589" w:rsidP="00EC4C02">
      <w:pPr>
        <w:spacing w:line="480" w:lineRule="auto"/>
        <w:jc w:val="both"/>
        <w:rPr>
          <w:u w:val="single"/>
        </w:rPr>
      </w:pPr>
      <w:r>
        <w:t>§ 2</w:t>
      </w:r>
      <w:r w:rsidRPr="00470887">
        <w:t>.</w:t>
      </w:r>
      <w:r w:rsidR="002C6A01" w:rsidRPr="00470887">
        <w:t xml:space="preserve"> </w:t>
      </w:r>
      <w:r w:rsidR="00470887" w:rsidRPr="00470887">
        <w:t>This local law takes effect immediately</w:t>
      </w:r>
      <w:r w:rsidR="00470887">
        <w:t>.</w:t>
      </w:r>
    </w:p>
    <w:p w14:paraId="3566C8C2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43307FB6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429675D9" w14:textId="77777777" w:rsidR="00FC3353" w:rsidRPr="00AC5EE7" w:rsidRDefault="00FC3353" w:rsidP="005D4E0A">
      <w:pPr>
        <w:ind w:firstLine="0"/>
        <w:rPr>
          <w:sz w:val="18"/>
          <w:szCs w:val="18"/>
        </w:rPr>
      </w:pPr>
      <w:r>
        <w:rPr>
          <w:sz w:val="18"/>
          <w:szCs w:val="18"/>
        </w:rPr>
        <w:t>JGP</w:t>
      </w:r>
    </w:p>
    <w:p w14:paraId="2133E3F2" w14:textId="77777777" w:rsidR="00FC3353" w:rsidRPr="00AC5EE7" w:rsidRDefault="00FC3353" w:rsidP="005D4E0A">
      <w:pPr>
        <w:ind w:firstLine="0"/>
        <w:rPr>
          <w:rStyle w:val="apple-style-span"/>
          <w:sz w:val="18"/>
          <w:szCs w:val="18"/>
        </w:rPr>
      </w:pPr>
      <w:r w:rsidRPr="00AC5EE7">
        <w:rPr>
          <w:rStyle w:val="apple-style-span"/>
          <w:sz w:val="18"/>
          <w:szCs w:val="18"/>
        </w:rPr>
        <w:t>LS #</w:t>
      </w:r>
      <w:r>
        <w:rPr>
          <w:rStyle w:val="apple-style-span"/>
          <w:sz w:val="18"/>
          <w:szCs w:val="18"/>
        </w:rPr>
        <w:t>4071/13777</w:t>
      </w:r>
    </w:p>
    <w:p w14:paraId="5874E0B8" w14:textId="676DA707" w:rsidR="002D5F4F" w:rsidRDefault="00F1430C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 xml:space="preserve">12/10/25 </w:t>
      </w:r>
      <w:r w:rsidR="00287C2C">
        <w:rPr>
          <w:sz w:val="18"/>
          <w:szCs w:val="18"/>
        </w:rPr>
        <w:t>1:</w:t>
      </w:r>
      <w:r w:rsidR="005B2FCB">
        <w:rPr>
          <w:sz w:val="18"/>
          <w:szCs w:val="18"/>
        </w:rPr>
        <w:t>0</w:t>
      </w:r>
      <w:r w:rsidR="002A6FC5">
        <w:rPr>
          <w:sz w:val="18"/>
          <w:szCs w:val="18"/>
        </w:rPr>
        <w:t>0pm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A5D7CA" w14:textId="77777777" w:rsidR="009527CC" w:rsidRDefault="009527CC">
      <w:r>
        <w:separator/>
      </w:r>
    </w:p>
    <w:p w14:paraId="57542B63" w14:textId="77777777" w:rsidR="009527CC" w:rsidRDefault="009527CC"/>
  </w:endnote>
  <w:endnote w:type="continuationSeparator" w:id="0">
    <w:p w14:paraId="59037246" w14:textId="77777777" w:rsidR="009527CC" w:rsidRDefault="009527CC">
      <w:r>
        <w:continuationSeparator/>
      </w:r>
    </w:p>
    <w:p w14:paraId="7443DE90" w14:textId="77777777" w:rsidR="009527CC" w:rsidRDefault="009527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5534C6" w14:textId="072D0823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0EB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8D67995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48507A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6444F3B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FB5DE6" w14:textId="77777777" w:rsidR="009527CC" w:rsidRDefault="009527CC">
      <w:r>
        <w:separator/>
      </w:r>
    </w:p>
    <w:p w14:paraId="484E4268" w14:textId="77777777" w:rsidR="009527CC" w:rsidRDefault="009527CC"/>
  </w:footnote>
  <w:footnote w:type="continuationSeparator" w:id="0">
    <w:p w14:paraId="75E298A8" w14:textId="77777777" w:rsidR="009527CC" w:rsidRDefault="009527CC">
      <w:r>
        <w:continuationSeparator/>
      </w:r>
    </w:p>
    <w:p w14:paraId="11075DBE" w14:textId="77777777" w:rsidR="009527CC" w:rsidRDefault="009527C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176"/>
    <w:rsid w:val="00010D40"/>
    <w:rsid w:val="000135A3"/>
    <w:rsid w:val="00034BC5"/>
    <w:rsid w:val="00035181"/>
    <w:rsid w:val="000502BC"/>
    <w:rsid w:val="000518FF"/>
    <w:rsid w:val="00056BB0"/>
    <w:rsid w:val="00064AFB"/>
    <w:rsid w:val="0009173E"/>
    <w:rsid w:val="0009309D"/>
    <w:rsid w:val="00094A70"/>
    <w:rsid w:val="000D4A7F"/>
    <w:rsid w:val="001073BD"/>
    <w:rsid w:val="00115B31"/>
    <w:rsid w:val="00122C30"/>
    <w:rsid w:val="001509BF"/>
    <w:rsid w:val="00150A27"/>
    <w:rsid w:val="0016180B"/>
    <w:rsid w:val="00162FC0"/>
    <w:rsid w:val="00165627"/>
    <w:rsid w:val="00167107"/>
    <w:rsid w:val="00180BD2"/>
    <w:rsid w:val="00195A80"/>
    <w:rsid w:val="001D4249"/>
    <w:rsid w:val="001E6E25"/>
    <w:rsid w:val="001F3FFE"/>
    <w:rsid w:val="00205741"/>
    <w:rsid w:val="00207323"/>
    <w:rsid w:val="0021642E"/>
    <w:rsid w:val="0022099D"/>
    <w:rsid w:val="00241F94"/>
    <w:rsid w:val="00270162"/>
    <w:rsid w:val="00280955"/>
    <w:rsid w:val="00283A9E"/>
    <w:rsid w:val="00287C2C"/>
    <w:rsid w:val="00291DA1"/>
    <w:rsid w:val="00292C42"/>
    <w:rsid w:val="00297286"/>
    <w:rsid w:val="002A6FC5"/>
    <w:rsid w:val="002B1934"/>
    <w:rsid w:val="002C4435"/>
    <w:rsid w:val="002C6A01"/>
    <w:rsid w:val="002D5F4F"/>
    <w:rsid w:val="002E15AC"/>
    <w:rsid w:val="002F196D"/>
    <w:rsid w:val="002F269C"/>
    <w:rsid w:val="002F7BE7"/>
    <w:rsid w:val="00301E5D"/>
    <w:rsid w:val="003172C4"/>
    <w:rsid w:val="00320D3B"/>
    <w:rsid w:val="0033027F"/>
    <w:rsid w:val="003447CD"/>
    <w:rsid w:val="00352CA7"/>
    <w:rsid w:val="003720CF"/>
    <w:rsid w:val="003874A1"/>
    <w:rsid w:val="00387754"/>
    <w:rsid w:val="003A29EF"/>
    <w:rsid w:val="003A75C2"/>
    <w:rsid w:val="003C0C02"/>
    <w:rsid w:val="003C0EB4"/>
    <w:rsid w:val="003F26F9"/>
    <w:rsid w:val="003F3109"/>
    <w:rsid w:val="00432688"/>
    <w:rsid w:val="00444642"/>
    <w:rsid w:val="00447A01"/>
    <w:rsid w:val="00465293"/>
    <w:rsid w:val="00470887"/>
    <w:rsid w:val="004948B5"/>
    <w:rsid w:val="00497233"/>
    <w:rsid w:val="004B097C"/>
    <w:rsid w:val="004D5176"/>
    <w:rsid w:val="004E1CF2"/>
    <w:rsid w:val="004F3343"/>
    <w:rsid w:val="005020E8"/>
    <w:rsid w:val="00533F71"/>
    <w:rsid w:val="00550E96"/>
    <w:rsid w:val="00554C35"/>
    <w:rsid w:val="0057235A"/>
    <w:rsid w:val="005723E8"/>
    <w:rsid w:val="00586366"/>
    <w:rsid w:val="00595589"/>
    <w:rsid w:val="005A1EBD"/>
    <w:rsid w:val="005A207A"/>
    <w:rsid w:val="005B2FCB"/>
    <w:rsid w:val="005B5DE4"/>
    <w:rsid w:val="005C37A3"/>
    <w:rsid w:val="005C6980"/>
    <w:rsid w:val="005D4A03"/>
    <w:rsid w:val="005D4E0A"/>
    <w:rsid w:val="005E655A"/>
    <w:rsid w:val="005E7681"/>
    <w:rsid w:val="005F3AA6"/>
    <w:rsid w:val="00621D86"/>
    <w:rsid w:val="00627813"/>
    <w:rsid w:val="00630AB3"/>
    <w:rsid w:val="00651D9E"/>
    <w:rsid w:val="00661797"/>
    <w:rsid w:val="006662DF"/>
    <w:rsid w:val="00674087"/>
    <w:rsid w:val="00681A93"/>
    <w:rsid w:val="00682117"/>
    <w:rsid w:val="00687344"/>
    <w:rsid w:val="006A691C"/>
    <w:rsid w:val="006B26AF"/>
    <w:rsid w:val="006B590A"/>
    <w:rsid w:val="006B5AB9"/>
    <w:rsid w:val="006C29D8"/>
    <w:rsid w:val="006D3E3C"/>
    <w:rsid w:val="006D562C"/>
    <w:rsid w:val="006F5CC7"/>
    <w:rsid w:val="007101A2"/>
    <w:rsid w:val="00710359"/>
    <w:rsid w:val="007218EB"/>
    <w:rsid w:val="0072551E"/>
    <w:rsid w:val="00727F04"/>
    <w:rsid w:val="00750030"/>
    <w:rsid w:val="00767CD4"/>
    <w:rsid w:val="00770B9A"/>
    <w:rsid w:val="00792043"/>
    <w:rsid w:val="007A1A40"/>
    <w:rsid w:val="007B293E"/>
    <w:rsid w:val="007B6497"/>
    <w:rsid w:val="007C1D9D"/>
    <w:rsid w:val="007C6893"/>
    <w:rsid w:val="007E73C5"/>
    <w:rsid w:val="007E79D5"/>
    <w:rsid w:val="007F0A63"/>
    <w:rsid w:val="007F0AFB"/>
    <w:rsid w:val="007F4087"/>
    <w:rsid w:val="00803595"/>
    <w:rsid w:val="00806569"/>
    <w:rsid w:val="00811CF4"/>
    <w:rsid w:val="008167F4"/>
    <w:rsid w:val="00832A6F"/>
    <w:rsid w:val="0083646C"/>
    <w:rsid w:val="0085260B"/>
    <w:rsid w:val="00853E42"/>
    <w:rsid w:val="00872BFD"/>
    <w:rsid w:val="00873B26"/>
    <w:rsid w:val="00880099"/>
    <w:rsid w:val="008E28FA"/>
    <w:rsid w:val="008F0B17"/>
    <w:rsid w:val="00900ACB"/>
    <w:rsid w:val="0090102E"/>
    <w:rsid w:val="009057BB"/>
    <w:rsid w:val="00925D71"/>
    <w:rsid w:val="0093237E"/>
    <w:rsid w:val="0094029B"/>
    <w:rsid w:val="00950B67"/>
    <w:rsid w:val="009527CC"/>
    <w:rsid w:val="0096799A"/>
    <w:rsid w:val="009822E5"/>
    <w:rsid w:val="00990ECE"/>
    <w:rsid w:val="00A030AD"/>
    <w:rsid w:val="00A03635"/>
    <w:rsid w:val="00A10451"/>
    <w:rsid w:val="00A269C2"/>
    <w:rsid w:val="00A46ACE"/>
    <w:rsid w:val="00A531EC"/>
    <w:rsid w:val="00A654D0"/>
    <w:rsid w:val="00AD1881"/>
    <w:rsid w:val="00AE212E"/>
    <w:rsid w:val="00AE2D80"/>
    <w:rsid w:val="00AF39A5"/>
    <w:rsid w:val="00B15D83"/>
    <w:rsid w:val="00B1635A"/>
    <w:rsid w:val="00B2704E"/>
    <w:rsid w:val="00B30100"/>
    <w:rsid w:val="00B47730"/>
    <w:rsid w:val="00BA2786"/>
    <w:rsid w:val="00BA4408"/>
    <w:rsid w:val="00BA599A"/>
    <w:rsid w:val="00BB6434"/>
    <w:rsid w:val="00BC1806"/>
    <w:rsid w:val="00BD4E49"/>
    <w:rsid w:val="00BF1137"/>
    <w:rsid w:val="00BF76F0"/>
    <w:rsid w:val="00C104C8"/>
    <w:rsid w:val="00C92A35"/>
    <w:rsid w:val="00C93F56"/>
    <w:rsid w:val="00C942D4"/>
    <w:rsid w:val="00C96CEE"/>
    <w:rsid w:val="00CA09E2"/>
    <w:rsid w:val="00CA2899"/>
    <w:rsid w:val="00CA30A1"/>
    <w:rsid w:val="00CA6B5C"/>
    <w:rsid w:val="00CC4ED3"/>
    <w:rsid w:val="00CD19B0"/>
    <w:rsid w:val="00CD3FF1"/>
    <w:rsid w:val="00CE602C"/>
    <w:rsid w:val="00CF17D2"/>
    <w:rsid w:val="00D024A1"/>
    <w:rsid w:val="00D30A34"/>
    <w:rsid w:val="00D52CE9"/>
    <w:rsid w:val="00D675AB"/>
    <w:rsid w:val="00D929DF"/>
    <w:rsid w:val="00D94395"/>
    <w:rsid w:val="00D975BE"/>
    <w:rsid w:val="00DA67A6"/>
    <w:rsid w:val="00DA7E36"/>
    <w:rsid w:val="00DB6BFB"/>
    <w:rsid w:val="00DC57C0"/>
    <w:rsid w:val="00DE2271"/>
    <w:rsid w:val="00DE396D"/>
    <w:rsid w:val="00DE6E46"/>
    <w:rsid w:val="00DF7976"/>
    <w:rsid w:val="00E0423E"/>
    <w:rsid w:val="00E06550"/>
    <w:rsid w:val="00E13406"/>
    <w:rsid w:val="00E135EF"/>
    <w:rsid w:val="00E310B4"/>
    <w:rsid w:val="00E34500"/>
    <w:rsid w:val="00E37C8F"/>
    <w:rsid w:val="00E42EF6"/>
    <w:rsid w:val="00E43412"/>
    <w:rsid w:val="00E611AD"/>
    <w:rsid w:val="00E611DE"/>
    <w:rsid w:val="00E84A4E"/>
    <w:rsid w:val="00E96AB4"/>
    <w:rsid w:val="00E97376"/>
    <w:rsid w:val="00EB262D"/>
    <w:rsid w:val="00EB4F54"/>
    <w:rsid w:val="00EB5A95"/>
    <w:rsid w:val="00EC4C02"/>
    <w:rsid w:val="00ED266D"/>
    <w:rsid w:val="00ED2846"/>
    <w:rsid w:val="00ED6ADF"/>
    <w:rsid w:val="00EF1E62"/>
    <w:rsid w:val="00F01C1E"/>
    <w:rsid w:val="00F0418B"/>
    <w:rsid w:val="00F12CB7"/>
    <w:rsid w:val="00F1371E"/>
    <w:rsid w:val="00F1430C"/>
    <w:rsid w:val="00F23C44"/>
    <w:rsid w:val="00F27546"/>
    <w:rsid w:val="00F33321"/>
    <w:rsid w:val="00F34140"/>
    <w:rsid w:val="00F60349"/>
    <w:rsid w:val="00F675E7"/>
    <w:rsid w:val="00F82CB9"/>
    <w:rsid w:val="00F960D3"/>
    <w:rsid w:val="00FA5BBD"/>
    <w:rsid w:val="00FA5F9B"/>
    <w:rsid w:val="00FA63F7"/>
    <w:rsid w:val="00FB2FD6"/>
    <w:rsid w:val="00FC3353"/>
    <w:rsid w:val="00FC547E"/>
    <w:rsid w:val="00FE7F0A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962C58"/>
  <w15:docId w15:val="{AF4E914A-2AAA-4476-84EA-0A40696B2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97286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97286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1430C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143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143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1430C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43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430C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6E288-CD3F-468C-99ED-95475D8A4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2019).dotx</Template>
  <TotalTime>0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Goldsmith-Pinkham, Julia</dc:creator>
  <cp:lastModifiedBy>Martin, William</cp:lastModifiedBy>
  <cp:revision>6</cp:revision>
  <cp:lastPrinted>2013-04-22T14:57:00Z</cp:lastPrinted>
  <dcterms:created xsi:type="dcterms:W3CDTF">2025-12-11T18:25:00Z</dcterms:created>
  <dcterms:modified xsi:type="dcterms:W3CDTF">2025-12-19T18:02:00Z</dcterms:modified>
</cp:coreProperties>
</file>