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3123BF" w14:textId="68126198" w:rsidR="004E1CF2" w:rsidRDefault="004E1CF2" w:rsidP="00E97376">
      <w:pPr>
        <w:ind w:firstLine="0"/>
        <w:jc w:val="center"/>
      </w:pPr>
      <w:r>
        <w:t>Int. No.</w:t>
      </w:r>
      <w:r w:rsidR="00771409">
        <w:t xml:space="preserve"> </w:t>
      </w:r>
      <w:r w:rsidR="0079448E">
        <w:t>406</w:t>
      </w:r>
    </w:p>
    <w:p w14:paraId="44353745" w14:textId="77777777" w:rsidR="00E97376" w:rsidRDefault="00E97376" w:rsidP="00E97376">
      <w:pPr>
        <w:ind w:firstLine="0"/>
        <w:jc w:val="center"/>
      </w:pPr>
    </w:p>
    <w:p w14:paraId="469AD0AA" w14:textId="77777777" w:rsidR="000D493C" w:rsidRDefault="000D493C" w:rsidP="000D493C">
      <w:pPr>
        <w:autoSpaceDE w:val="0"/>
        <w:autoSpaceDN w:val="0"/>
        <w:adjustRightInd w:val="0"/>
        <w:ind w:firstLine="0"/>
        <w:jc w:val="both"/>
        <w:rPr>
          <w:rFonts w:eastAsia="Calibri"/>
        </w:rPr>
      </w:pPr>
      <w:r>
        <w:rPr>
          <w:rFonts w:eastAsia="Calibri"/>
        </w:rPr>
        <w:t>By Council Members Riley, Encarnación, Louis and Stevens</w:t>
      </w:r>
    </w:p>
    <w:p w14:paraId="397718BC" w14:textId="77777777" w:rsidR="004E1CF2" w:rsidRDefault="004E1CF2" w:rsidP="007101A2">
      <w:pPr>
        <w:pStyle w:val="BodyText"/>
        <w:spacing w:line="240" w:lineRule="auto"/>
        <w:ind w:firstLine="0"/>
      </w:pPr>
    </w:p>
    <w:p w14:paraId="3BA537D8" w14:textId="77777777" w:rsidR="00181A5C" w:rsidRPr="00181A5C" w:rsidRDefault="00181A5C" w:rsidP="007101A2">
      <w:pPr>
        <w:pStyle w:val="BodyText"/>
        <w:spacing w:line="240" w:lineRule="auto"/>
        <w:ind w:firstLine="0"/>
        <w:rPr>
          <w:vanish/>
        </w:rPr>
      </w:pPr>
      <w:r w:rsidRPr="00181A5C">
        <w:rPr>
          <w:vanish/>
        </w:rPr>
        <w:t>..Title</w:t>
      </w:r>
    </w:p>
    <w:p w14:paraId="28FCC3E8" w14:textId="51EFE1B3" w:rsidR="004E1CF2" w:rsidRDefault="00181A5C" w:rsidP="007101A2">
      <w:pPr>
        <w:pStyle w:val="BodyText"/>
        <w:spacing w:line="240" w:lineRule="auto"/>
        <w:ind w:firstLine="0"/>
      </w:pPr>
      <w:r>
        <w:t>A Local Law t</w:t>
      </w:r>
      <w:r w:rsidR="001B682C">
        <w:t>o amend the administrative code of the city of New York, i</w:t>
      </w:r>
      <w:r w:rsidR="004E1CF2">
        <w:t>n relation to</w:t>
      </w:r>
      <w:r w:rsidR="007F4087">
        <w:t xml:space="preserve"> </w:t>
      </w:r>
      <w:r w:rsidR="003E0BAE">
        <w:t>e</w:t>
      </w:r>
      <w:r w:rsidR="002D4B83">
        <w:t>stablishing a co</w:t>
      </w:r>
      <w:r w:rsidR="003E0BAE">
        <w:t>op</w:t>
      </w:r>
      <w:r w:rsidR="002D4B83">
        <w:t>erative apartment</w:t>
      </w:r>
      <w:r w:rsidR="003E0BAE">
        <w:t xml:space="preserve"> board member training program</w:t>
      </w:r>
    </w:p>
    <w:p w14:paraId="7AB26F42" w14:textId="3A478305" w:rsidR="00181A5C" w:rsidRPr="00181A5C" w:rsidRDefault="00181A5C" w:rsidP="007101A2">
      <w:pPr>
        <w:pStyle w:val="BodyText"/>
        <w:spacing w:line="240" w:lineRule="auto"/>
        <w:ind w:firstLine="0"/>
        <w:rPr>
          <w:vanish/>
        </w:rPr>
      </w:pPr>
      <w:r w:rsidRPr="00181A5C">
        <w:rPr>
          <w:vanish/>
        </w:rPr>
        <w:t>..Body</w:t>
      </w:r>
    </w:p>
    <w:p w14:paraId="03F46C6F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52F086EF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707569E5" w14:textId="77777777" w:rsidR="004E1CF2" w:rsidRDefault="004E1CF2" w:rsidP="006662DF">
      <w:pPr>
        <w:jc w:val="both"/>
      </w:pPr>
    </w:p>
    <w:p w14:paraId="636C65AF" w14:textId="77777777" w:rsidR="006A691C" w:rsidRDefault="006A691C" w:rsidP="007101A2">
      <w:pPr>
        <w:spacing w:line="480" w:lineRule="auto"/>
        <w:jc w:val="both"/>
        <w:sectPr w:rsidR="006A691C" w:rsidSect="008F0B1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72CD0B77" w14:textId="77777777" w:rsidR="001B682C" w:rsidRDefault="007101A2" w:rsidP="007101A2">
      <w:pPr>
        <w:spacing w:line="480" w:lineRule="auto"/>
        <w:jc w:val="both"/>
      </w:pPr>
      <w:r w:rsidRPr="005F7931">
        <w:t>S</w:t>
      </w:r>
      <w:r w:rsidR="004E1CF2" w:rsidRPr="005F7931">
        <w:t>ection 1.</w:t>
      </w:r>
      <w:r w:rsidR="007E79D5" w:rsidRPr="005F7931">
        <w:t xml:space="preserve"> </w:t>
      </w:r>
      <w:r w:rsidR="001B682C">
        <w:t xml:space="preserve">Title 26 of the administrative code of the city of New York is amended by adding a new chapter 36 to read as follows: </w:t>
      </w:r>
    </w:p>
    <w:p w14:paraId="1A4EDC21" w14:textId="2358B47D" w:rsidR="001B682C" w:rsidRDefault="001B682C" w:rsidP="000E7B1E">
      <w:pPr>
        <w:spacing w:line="480" w:lineRule="auto"/>
        <w:jc w:val="center"/>
        <w:rPr>
          <w:u w:val="single"/>
        </w:rPr>
      </w:pPr>
      <w:r>
        <w:rPr>
          <w:u w:val="single"/>
        </w:rPr>
        <w:t>CHAPTER 36</w:t>
      </w:r>
    </w:p>
    <w:p w14:paraId="1D10E8C4" w14:textId="78E0C1C2" w:rsidR="001B682C" w:rsidRPr="000E7B1E" w:rsidRDefault="001B682C" w:rsidP="000E7B1E">
      <w:pPr>
        <w:spacing w:line="480" w:lineRule="auto"/>
        <w:jc w:val="center"/>
        <w:rPr>
          <w:u w:val="single"/>
        </w:rPr>
      </w:pPr>
      <w:r w:rsidRPr="001B682C">
        <w:rPr>
          <w:u w:val="single"/>
        </w:rPr>
        <w:t xml:space="preserve">COOPERATIVE APARTMENT BOARD MEMBER TRAINING </w:t>
      </w:r>
    </w:p>
    <w:p w14:paraId="12E54285" w14:textId="75091614" w:rsidR="004A3C34" w:rsidRPr="000E7B1E" w:rsidRDefault="001B682C" w:rsidP="007101A2">
      <w:pPr>
        <w:spacing w:line="480" w:lineRule="auto"/>
        <w:jc w:val="both"/>
        <w:rPr>
          <w:u w:val="single"/>
        </w:rPr>
      </w:pPr>
      <w:r w:rsidRPr="000E7B1E">
        <w:rPr>
          <w:u w:val="single"/>
        </w:rPr>
        <w:t>§</w:t>
      </w:r>
      <w:r w:rsidR="0063740F" w:rsidRPr="000E7B1E">
        <w:rPr>
          <w:u w:val="single"/>
        </w:rPr>
        <w:t xml:space="preserve"> 2</w:t>
      </w:r>
      <w:r w:rsidRPr="000E7B1E">
        <w:rPr>
          <w:u w:val="single"/>
        </w:rPr>
        <w:t>6-3601</w:t>
      </w:r>
      <w:r w:rsidR="002D4B83" w:rsidRPr="000E7B1E">
        <w:rPr>
          <w:u w:val="single"/>
        </w:rPr>
        <w:t xml:space="preserve"> </w:t>
      </w:r>
      <w:r w:rsidR="004A3C34" w:rsidRPr="000E7B1E">
        <w:rPr>
          <w:u w:val="single"/>
        </w:rPr>
        <w:t xml:space="preserve">Definitions. </w:t>
      </w:r>
      <w:r w:rsidRPr="000E7B1E">
        <w:rPr>
          <w:u w:val="single"/>
        </w:rPr>
        <w:t>As used in this chapter</w:t>
      </w:r>
      <w:r w:rsidR="004A3C34" w:rsidRPr="000E7B1E">
        <w:rPr>
          <w:u w:val="single"/>
        </w:rPr>
        <w:t xml:space="preserve">, the following terms have the following meanings: </w:t>
      </w:r>
    </w:p>
    <w:p w14:paraId="1C49977C" w14:textId="308E40CD" w:rsidR="007C1CE8" w:rsidRDefault="007C1CE8" w:rsidP="007101A2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Commissioner. The term “commissioner” means the commissioner of housing preservation and development. </w:t>
      </w:r>
    </w:p>
    <w:p w14:paraId="0E1088D6" w14:textId="5063B5FD" w:rsidR="004A3C34" w:rsidRDefault="004A3C34" w:rsidP="007101A2">
      <w:pPr>
        <w:spacing w:line="480" w:lineRule="auto"/>
        <w:jc w:val="both"/>
        <w:rPr>
          <w:u w:val="single"/>
        </w:rPr>
      </w:pPr>
      <w:r w:rsidRPr="000E7B1E">
        <w:rPr>
          <w:u w:val="single"/>
        </w:rPr>
        <w:t>Cooperative corporation. The term “cooperative corporation” means any corporation that grants persons the right to reside in a cooperative apartment, that right existing by such person’s ownership of certificates of stock, proprietary lease, or other evidence of ownership of an interest in such entity.</w:t>
      </w:r>
    </w:p>
    <w:p w14:paraId="09BC6728" w14:textId="059A3357" w:rsidR="004A3C34" w:rsidRPr="000E7B1E" w:rsidRDefault="004A3C34" w:rsidP="007101A2">
      <w:pPr>
        <w:spacing w:line="480" w:lineRule="auto"/>
        <w:jc w:val="both"/>
        <w:rPr>
          <w:u w:val="single"/>
        </w:rPr>
      </w:pPr>
      <w:r w:rsidRPr="000E7B1E">
        <w:rPr>
          <w:u w:val="single"/>
        </w:rPr>
        <w:t>Prospective purchaser. The term “prospective purchaser” means a person who has entered into a contract of sale to purchase the proprietary lease and the ownership interest in a cooperative corporation from a prospective seller.</w:t>
      </w:r>
    </w:p>
    <w:p w14:paraId="07B033FA" w14:textId="649A1D47" w:rsidR="004A3C34" w:rsidRPr="000E7B1E" w:rsidRDefault="004A3C34" w:rsidP="007101A2">
      <w:pPr>
        <w:spacing w:line="480" w:lineRule="auto"/>
        <w:jc w:val="both"/>
        <w:rPr>
          <w:u w:val="single"/>
        </w:rPr>
      </w:pPr>
      <w:r w:rsidRPr="000E7B1E">
        <w:rPr>
          <w:u w:val="single"/>
        </w:rPr>
        <w:t>Prospective seller. The term “prospective seller” means a person who has a proprietary lease and an ownership interest in a cooperative corporation and who has entered into a contract of sale to sell the person’s proprietary lease and ownership interest in a cooperative corporation to a prospective purchaser.</w:t>
      </w:r>
    </w:p>
    <w:p w14:paraId="71C4CB97" w14:textId="21F8838A" w:rsidR="00E50F58" w:rsidRPr="000E7B1E" w:rsidRDefault="001B682C" w:rsidP="007101A2">
      <w:pPr>
        <w:spacing w:line="480" w:lineRule="auto"/>
        <w:jc w:val="both"/>
        <w:rPr>
          <w:u w:val="single"/>
        </w:rPr>
      </w:pPr>
      <w:r w:rsidRPr="000E7B1E">
        <w:rPr>
          <w:u w:val="single"/>
        </w:rPr>
        <w:lastRenderedPageBreak/>
        <w:t>§</w:t>
      </w:r>
      <w:r w:rsidR="0063740F" w:rsidRPr="000E7B1E">
        <w:rPr>
          <w:u w:val="single"/>
        </w:rPr>
        <w:t xml:space="preserve"> 2</w:t>
      </w:r>
      <w:r w:rsidRPr="000E7B1E">
        <w:rPr>
          <w:u w:val="single"/>
        </w:rPr>
        <w:t>6-3602</w:t>
      </w:r>
      <w:r w:rsidR="004A3C34" w:rsidRPr="000E7B1E">
        <w:rPr>
          <w:u w:val="single"/>
        </w:rPr>
        <w:t xml:space="preserve"> Training program. </w:t>
      </w:r>
      <w:r w:rsidR="00E50F58" w:rsidRPr="000E7B1E">
        <w:rPr>
          <w:u w:val="single"/>
        </w:rPr>
        <w:t>No later than 1 year after the effective date of th</w:t>
      </w:r>
      <w:r w:rsidR="0063740F">
        <w:rPr>
          <w:u w:val="single"/>
        </w:rPr>
        <w:t>e</w:t>
      </w:r>
      <w:r w:rsidR="00E50F58" w:rsidRPr="000E7B1E">
        <w:rPr>
          <w:u w:val="single"/>
        </w:rPr>
        <w:t xml:space="preserve"> local law</w:t>
      </w:r>
      <w:r w:rsidR="0063740F">
        <w:rPr>
          <w:u w:val="single"/>
        </w:rPr>
        <w:t xml:space="preserve"> that added this chapter</w:t>
      </w:r>
      <w:r w:rsidR="00E50F58" w:rsidRPr="000E7B1E">
        <w:rPr>
          <w:u w:val="single"/>
        </w:rPr>
        <w:t>, t</w:t>
      </w:r>
      <w:r w:rsidR="00627106" w:rsidRPr="000E7B1E">
        <w:rPr>
          <w:u w:val="single"/>
        </w:rPr>
        <w:t xml:space="preserve">he </w:t>
      </w:r>
      <w:r w:rsidR="002D4B83" w:rsidRPr="000E7B1E">
        <w:rPr>
          <w:u w:val="single"/>
        </w:rPr>
        <w:t xml:space="preserve">commissioner </w:t>
      </w:r>
      <w:r w:rsidR="00224FFC" w:rsidRPr="000E7B1E">
        <w:rPr>
          <w:u w:val="single"/>
        </w:rPr>
        <w:t xml:space="preserve">shall establish a program to provide training to cooperative </w:t>
      </w:r>
      <w:r w:rsidR="004A3C34" w:rsidRPr="000E7B1E">
        <w:rPr>
          <w:u w:val="single"/>
        </w:rPr>
        <w:t xml:space="preserve">corporation </w:t>
      </w:r>
      <w:r w:rsidR="00224FFC" w:rsidRPr="000E7B1E">
        <w:rPr>
          <w:u w:val="single"/>
        </w:rPr>
        <w:t>board</w:t>
      </w:r>
      <w:r w:rsidR="004A3C34" w:rsidRPr="000E7B1E">
        <w:rPr>
          <w:u w:val="single"/>
        </w:rPr>
        <w:t>s of directors</w:t>
      </w:r>
      <w:r w:rsidR="00224FFC" w:rsidRPr="000E7B1E">
        <w:rPr>
          <w:u w:val="single"/>
        </w:rPr>
        <w:t xml:space="preserve">. </w:t>
      </w:r>
      <w:r w:rsidR="004A3C34" w:rsidRPr="000E7B1E">
        <w:rPr>
          <w:u w:val="single"/>
        </w:rPr>
        <w:t xml:space="preserve">The </w:t>
      </w:r>
      <w:r w:rsidR="00224FFC" w:rsidRPr="000E7B1E">
        <w:rPr>
          <w:u w:val="single"/>
        </w:rPr>
        <w:t xml:space="preserve">training shall </w:t>
      </w:r>
      <w:r w:rsidR="00B67F49" w:rsidRPr="000E7B1E">
        <w:rPr>
          <w:u w:val="single"/>
        </w:rPr>
        <w:t xml:space="preserve">provide </w:t>
      </w:r>
      <w:r w:rsidR="00224FFC" w:rsidRPr="000E7B1E">
        <w:rPr>
          <w:u w:val="single"/>
        </w:rPr>
        <w:t>coopera</w:t>
      </w:r>
      <w:r w:rsidR="00B67F49" w:rsidRPr="000E7B1E">
        <w:rPr>
          <w:u w:val="single"/>
        </w:rPr>
        <w:t xml:space="preserve">tive apartment board members with information regarding </w:t>
      </w:r>
      <w:r w:rsidR="004A3C34" w:rsidRPr="000E7B1E">
        <w:rPr>
          <w:u w:val="single"/>
        </w:rPr>
        <w:t xml:space="preserve">local, </w:t>
      </w:r>
      <w:r w:rsidR="00B67F49" w:rsidRPr="000E7B1E">
        <w:rPr>
          <w:u w:val="single"/>
        </w:rPr>
        <w:t>state</w:t>
      </w:r>
      <w:r w:rsidR="00100AFD" w:rsidRPr="000E7B1E">
        <w:rPr>
          <w:u w:val="single"/>
        </w:rPr>
        <w:t>,</w:t>
      </w:r>
      <w:r w:rsidR="00B67F49" w:rsidRPr="000E7B1E">
        <w:rPr>
          <w:u w:val="single"/>
        </w:rPr>
        <w:t xml:space="preserve"> </w:t>
      </w:r>
      <w:r w:rsidR="00697D59" w:rsidRPr="000E7B1E">
        <w:rPr>
          <w:u w:val="single"/>
        </w:rPr>
        <w:t>and federal</w:t>
      </w:r>
      <w:r w:rsidR="004A3C34" w:rsidRPr="000E7B1E">
        <w:rPr>
          <w:u w:val="single"/>
        </w:rPr>
        <w:t xml:space="preserve"> </w:t>
      </w:r>
      <w:r w:rsidR="00AC47E6" w:rsidRPr="000E7B1E">
        <w:rPr>
          <w:u w:val="single"/>
        </w:rPr>
        <w:t xml:space="preserve">housing </w:t>
      </w:r>
      <w:r w:rsidR="00B67F49" w:rsidRPr="000E7B1E">
        <w:rPr>
          <w:u w:val="single"/>
        </w:rPr>
        <w:t xml:space="preserve">laws </w:t>
      </w:r>
      <w:r w:rsidR="004A3C34" w:rsidRPr="000E7B1E">
        <w:rPr>
          <w:u w:val="single"/>
        </w:rPr>
        <w:t>relevant to the duties of a cooperative corporation board member to shareholders, prospective sellers and prospective purchasers</w:t>
      </w:r>
      <w:r w:rsidR="00B67F49" w:rsidRPr="000E7B1E">
        <w:rPr>
          <w:u w:val="single"/>
        </w:rPr>
        <w:t>.</w:t>
      </w:r>
      <w:r w:rsidR="00E50F58" w:rsidRPr="000E7B1E">
        <w:rPr>
          <w:u w:val="single"/>
        </w:rPr>
        <w:t xml:space="preserve"> The trainings shall include information on, at minimum: </w:t>
      </w:r>
    </w:p>
    <w:p w14:paraId="52E378D5" w14:textId="3EDE05E0" w:rsidR="00E50F58" w:rsidRPr="000E7B1E" w:rsidRDefault="00E50F58" w:rsidP="007101A2">
      <w:pPr>
        <w:spacing w:line="480" w:lineRule="auto"/>
        <w:jc w:val="both"/>
        <w:rPr>
          <w:u w:val="single"/>
        </w:rPr>
      </w:pPr>
      <w:r w:rsidRPr="000E7B1E">
        <w:rPr>
          <w:u w:val="single"/>
        </w:rPr>
        <w:t>1. Federal, state and local laws that protect prospective purchasers from discrimination;</w:t>
      </w:r>
    </w:p>
    <w:p w14:paraId="1B338CB0" w14:textId="75B6DEF7" w:rsidR="00E50F58" w:rsidRPr="000E7B1E" w:rsidRDefault="00E50F58" w:rsidP="007101A2">
      <w:pPr>
        <w:spacing w:line="480" w:lineRule="auto"/>
        <w:jc w:val="both"/>
        <w:rPr>
          <w:u w:val="single"/>
        </w:rPr>
      </w:pPr>
      <w:r w:rsidRPr="000E7B1E">
        <w:rPr>
          <w:u w:val="single"/>
        </w:rPr>
        <w:t xml:space="preserve">2. Fiduciary duties owed to shareholders; </w:t>
      </w:r>
      <w:r w:rsidR="00A82FDD" w:rsidRPr="000E7B1E">
        <w:rPr>
          <w:u w:val="single"/>
        </w:rPr>
        <w:t>and</w:t>
      </w:r>
    </w:p>
    <w:p w14:paraId="5085CF34" w14:textId="6F6CC86E" w:rsidR="007F4087" w:rsidRPr="000E7B1E" w:rsidRDefault="00A82FDD" w:rsidP="007101A2">
      <w:pPr>
        <w:spacing w:line="480" w:lineRule="auto"/>
        <w:jc w:val="both"/>
        <w:rPr>
          <w:u w:val="single"/>
        </w:rPr>
      </w:pPr>
      <w:r w:rsidRPr="000E7B1E">
        <w:rPr>
          <w:u w:val="single"/>
        </w:rPr>
        <w:t>3</w:t>
      </w:r>
      <w:r w:rsidR="00E50F58" w:rsidRPr="000E7B1E">
        <w:rPr>
          <w:u w:val="single"/>
        </w:rPr>
        <w:t>.</w:t>
      </w:r>
      <w:r w:rsidRPr="000E7B1E">
        <w:rPr>
          <w:u w:val="single"/>
        </w:rPr>
        <w:t xml:space="preserve"> Requirements and best practices for managing and operating a cooperative corporation.</w:t>
      </w:r>
      <w:r w:rsidR="00E50F58" w:rsidRPr="000E7B1E">
        <w:rPr>
          <w:u w:val="single"/>
        </w:rPr>
        <w:t xml:space="preserve"> </w:t>
      </w:r>
    </w:p>
    <w:p w14:paraId="71BF30E4" w14:textId="1C7A45BE" w:rsidR="0080367D" w:rsidRPr="000E7B1E" w:rsidRDefault="001B682C" w:rsidP="007101A2">
      <w:pPr>
        <w:spacing w:line="480" w:lineRule="auto"/>
        <w:jc w:val="both"/>
        <w:rPr>
          <w:u w:val="single"/>
        </w:rPr>
      </w:pPr>
      <w:r w:rsidRPr="000E7B1E">
        <w:rPr>
          <w:u w:val="single"/>
        </w:rPr>
        <w:t>§</w:t>
      </w:r>
      <w:r w:rsidR="0063740F" w:rsidRPr="000E7B1E">
        <w:rPr>
          <w:u w:val="single"/>
        </w:rPr>
        <w:t xml:space="preserve"> 2</w:t>
      </w:r>
      <w:r w:rsidRPr="000E7B1E">
        <w:rPr>
          <w:u w:val="single"/>
        </w:rPr>
        <w:t>6-3603</w:t>
      </w:r>
      <w:r w:rsidR="0080367D" w:rsidRPr="000E7B1E">
        <w:rPr>
          <w:u w:val="single"/>
        </w:rPr>
        <w:t xml:space="preserve"> Outreach campaign. The commissioner shall conduct an outreach campaign to inform cooperative </w:t>
      </w:r>
      <w:r w:rsidR="00F24DC9" w:rsidRPr="000E7B1E">
        <w:rPr>
          <w:u w:val="single"/>
        </w:rPr>
        <w:t xml:space="preserve">corporation </w:t>
      </w:r>
      <w:r w:rsidR="0080367D" w:rsidRPr="000E7B1E">
        <w:rPr>
          <w:u w:val="single"/>
        </w:rPr>
        <w:t>board</w:t>
      </w:r>
      <w:r w:rsidR="00F24DC9" w:rsidRPr="000E7B1E">
        <w:rPr>
          <w:u w:val="single"/>
        </w:rPr>
        <w:t>s</w:t>
      </w:r>
      <w:r w:rsidR="0080367D" w:rsidRPr="000E7B1E">
        <w:rPr>
          <w:u w:val="single"/>
        </w:rPr>
        <w:t xml:space="preserve"> of directors</w:t>
      </w:r>
      <w:r w:rsidR="00F24DC9" w:rsidRPr="000E7B1E">
        <w:rPr>
          <w:u w:val="single"/>
        </w:rPr>
        <w:t xml:space="preserve"> of the availability of the trainings created pursuant to </w:t>
      </w:r>
      <w:r w:rsidRPr="000E7B1E">
        <w:rPr>
          <w:u w:val="single"/>
        </w:rPr>
        <w:t xml:space="preserve">section </w:t>
      </w:r>
      <w:r w:rsidR="0063740F" w:rsidRPr="000E7B1E">
        <w:rPr>
          <w:u w:val="single"/>
        </w:rPr>
        <w:t>2</w:t>
      </w:r>
      <w:r w:rsidRPr="000E7B1E">
        <w:rPr>
          <w:u w:val="single"/>
        </w:rPr>
        <w:t>6-3602</w:t>
      </w:r>
      <w:r w:rsidR="006E0125" w:rsidRPr="000E7B1E">
        <w:rPr>
          <w:u w:val="single"/>
        </w:rPr>
        <w:t>.</w:t>
      </w:r>
    </w:p>
    <w:p w14:paraId="4EC38932" w14:textId="50F65157" w:rsidR="004E1CF2" w:rsidRPr="005F7931" w:rsidRDefault="00AE7179" w:rsidP="00C656CF">
      <w:pPr>
        <w:spacing w:line="480" w:lineRule="auto"/>
        <w:jc w:val="both"/>
      </w:pPr>
      <w:r>
        <w:t xml:space="preserve">§ 2. This local law takes effect </w:t>
      </w:r>
      <w:r w:rsidR="00F24DC9">
        <w:t>immediately</w:t>
      </w:r>
      <w:r w:rsidR="00CC1963">
        <w:t>.</w:t>
      </w:r>
    </w:p>
    <w:p w14:paraId="3E73326F" w14:textId="77777777" w:rsidR="002F196D" w:rsidRPr="005F7931" w:rsidRDefault="002F196D" w:rsidP="007101A2">
      <w:pPr>
        <w:ind w:firstLine="0"/>
        <w:jc w:val="both"/>
        <w:rPr>
          <w:sz w:val="18"/>
          <w:szCs w:val="18"/>
        </w:rPr>
        <w:sectPr w:rsidR="002F196D" w:rsidRPr="005F7931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64629C0C" w14:textId="77777777" w:rsidR="00B47730" w:rsidRPr="005F7931" w:rsidRDefault="00B47730" w:rsidP="007101A2">
      <w:pPr>
        <w:ind w:firstLine="0"/>
        <w:jc w:val="both"/>
        <w:rPr>
          <w:sz w:val="18"/>
          <w:szCs w:val="18"/>
        </w:rPr>
      </w:pPr>
    </w:p>
    <w:p w14:paraId="36095C64" w14:textId="2D7CD67D" w:rsidR="00EB262D" w:rsidRDefault="004E4447" w:rsidP="007101A2">
      <w:pPr>
        <w:ind w:firstLine="0"/>
        <w:jc w:val="both"/>
        <w:rPr>
          <w:sz w:val="18"/>
          <w:szCs w:val="18"/>
        </w:rPr>
      </w:pPr>
      <w:r w:rsidRPr="004E4447">
        <w:rPr>
          <w:sz w:val="18"/>
          <w:szCs w:val="18"/>
        </w:rPr>
        <w:t>DPM</w:t>
      </w:r>
    </w:p>
    <w:p w14:paraId="202A2E9D" w14:textId="3686D09B" w:rsidR="004E1CF2" w:rsidRDefault="004E1CF2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LS </w:t>
      </w:r>
      <w:r w:rsidR="00B47730">
        <w:rPr>
          <w:sz w:val="18"/>
          <w:szCs w:val="18"/>
        </w:rPr>
        <w:t>#</w:t>
      </w:r>
      <w:r w:rsidR="004E4447">
        <w:rPr>
          <w:sz w:val="18"/>
          <w:szCs w:val="18"/>
        </w:rPr>
        <w:t>16444</w:t>
      </w:r>
    </w:p>
    <w:p w14:paraId="1715CE8C" w14:textId="3087AD22" w:rsidR="00081D2D" w:rsidRDefault="00081D2D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Int. #1275-2025</w:t>
      </w:r>
    </w:p>
    <w:p w14:paraId="2B555985" w14:textId="6977E06D" w:rsidR="002D5F4F" w:rsidRDefault="00081D2D" w:rsidP="007101A2">
      <w:pPr>
        <w:ind w:firstLine="0"/>
        <w:rPr>
          <w:sz w:val="18"/>
          <w:szCs w:val="18"/>
        </w:rPr>
      </w:pPr>
      <w:r>
        <w:rPr>
          <w:sz w:val="18"/>
          <w:szCs w:val="18"/>
        </w:rPr>
        <w:t>1/7/2026 3:59 PM</w:t>
      </w: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A8CA1A" w14:textId="77777777" w:rsidR="00253283" w:rsidRDefault="00253283">
      <w:r>
        <w:separator/>
      </w:r>
    </w:p>
    <w:p w14:paraId="6F5DFEBD" w14:textId="77777777" w:rsidR="00253283" w:rsidRDefault="00253283"/>
  </w:endnote>
  <w:endnote w:type="continuationSeparator" w:id="0">
    <w:p w14:paraId="72F9E4AB" w14:textId="77777777" w:rsidR="00253283" w:rsidRDefault="00253283">
      <w:r>
        <w:continuationSeparator/>
      </w:r>
    </w:p>
    <w:p w14:paraId="77C65C6B" w14:textId="77777777" w:rsidR="00253283" w:rsidRDefault="0025328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521993" w14:textId="77777777" w:rsidR="00FD0E01" w:rsidRDefault="00FD0E0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497ABD2" w14:textId="2F5BF84C" w:rsidR="008F0B17" w:rsidRDefault="008F0B17" w:rsidP="000E7B1E">
        <w:pPr>
          <w:pStyle w:val="Foot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B162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9A75B3F" w14:textId="77777777" w:rsidR="00292C42" w:rsidRDefault="00292C4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D1FF4B6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D714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DFBBE0A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8DE44F" w14:textId="77777777" w:rsidR="00253283" w:rsidRDefault="00253283">
      <w:r>
        <w:separator/>
      </w:r>
    </w:p>
    <w:p w14:paraId="2D7C7794" w14:textId="77777777" w:rsidR="00253283" w:rsidRDefault="00253283"/>
  </w:footnote>
  <w:footnote w:type="continuationSeparator" w:id="0">
    <w:p w14:paraId="09D2F025" w14:textId="77777777" w:rsidR="00253283" w:rsidRDefault="00253283">
      <w:r>
        <w:continuationSeparator/>
      </w:r>
    </w:p>
    <w:p w14:paraId="7C536F37" w14:textId="77777777" w:rsidR="00253283" w:rsidRDefault="0025328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C2E95F" w14:textId="77777777" w:rsidR="00FD0E01" w:rsidRDefault="00FD0E0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4B8A8" w14:textId="77777777" w:rsidR="00FD0E01" w:rsidRDefault="00FD0E0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55A12" w14:textId="77777777" w:rsidR="00FD0E01" w:rsidRDefault="00FD0E0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267977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defaultTabStop w:val="720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61FF"/>
    <w:rsid w:val="00002F85"/>
    <w:rsid w:val="000135A3"/>
    <w:rsid w:val="00035181"/>
    <w:rsid w:val="000502BC"/>
    <w:rsid w:val="00056BB0"/>
    <w:rsid w:val="00064AFB"/>
    <w:rsid w:val="00081D2D"/>
    <w:rsid w:val="0009173E"/>
    <w:rsid w:val="00094A70"/>
    <w:rsid w:val="000B0EC0"/>
    <w:rsid w:val="000D493C"/>
    <w:rsid w:val="000D4A7F"/>
    <w:rsid w:val="000D7832"/>
    <w:rsid w:val="000E7B1E"/>
    <w:rsid w:val="00100AFD"/>
    <w:rsid w:val="001073BD"/>
    <w:rsid w:val="00110644"/>
    <w:rsid w:val="0011294E"/>
    <w:rsid w:val="00115B31"/>
    <w:rsid w:val="00116271"/>
    <w:rsid w:val="001509BF"/>
    <w:rsid w:val="00150A27"/>
    <w:rsid w:val="00165627"/>
    <w:rsid w:val="00167107"/>
    <w:rsid w:val="00180BD2"/>
    <w:rsid w:val="00181A5C"/>
    <w:rsid w:val="00195A80"/>
    <w:rsid w:val="001B682C"/>
    <w:rsid w:val="001D4249"/>
    <w:rsid w:val="00205741"/>
    <w:rsid w:val="00207323"/>
    <w:rsid w:val="0021642E"/>
    <w:rsid w:val="0022099D"/>
    <w:rsid w:val="00224FFC"/>
    <w:rsid w:val="00241F94"/>
    <w:rsid w:val="00253283"/>
    <w:rsid w:val="00270162"/>
    <w:rsid w:val="00280955"/>
    <w:rsid w:val="0028484E"/>
    <w:rsid w:val="00292C42"/>
    <w:rsid w:val="00295FCB"/>
    <w:rsid w:val="002B162C"/>
    <w:rsid w:val="002C4435"/>
    <w:rsid w:val="002D4B83"/>
    <w:rsid w:val="002D5F4F"/>
    <w:rsid w:val="002F196D"/>
    <w:rsid w:val="002F269C"/>
    <w:rsid w:val="00301E5D"/>
    <w:rsid w:val="00320D3B"/>
    <w:rsid w:val="0033027F"/>
    <w:rsid w:val="003447CD"/>
    <w:rsid w:val="00352CA7"/>
    <w:rsid w:val="00363302"/>
    <w:rsid w:val="003720CF"/>
    <w:rsid w:val="003874A1"/>
    <w:rsid w:val="00387754"/>
    <w:rsid w:val="003A29EF"/>
    <w:rsid w:val="003A75C2"/>
    <w:rsid w:val="003D7144"/>
    <w:rsid w:val="003E0BAE"/>
    <w:rsid w:val="003F26F9"/>
    <w:rsid w:val="003F3109"/>
    <w:rsid w:val="00406528"/>
    <w:rsid w:val="00432688"/>
    <w:rsid w:val="00444642"/>
    <w:rsid w:val="00447A01"/>
    <w:rsid w:val="00492B34"/>
    <w:rsid w:val="004948B5"/>
    <w:rsid w:val="004A3C34"/>
    <w:rsid w:val="004B097C"/>
    <w:rsid w:val="004D027C"/>
    <w:rsid w:val="004E1CF2"/>
    <w:rsid w:val="004E4447"/>
    <w:rsid w:val="004F3343"/>
    <w:rsid w:val="005020E8"/>
    <w:rsid w:val="005279F5"/>
    <w:rsid w:val="00550E96"/>
    <w:rsid w:val="00554C35"/>
    <w:rsid w:val="00564B9B"/>
    <w:rsid w:val="00586366"/>
    <w:rsid w:val="005A1EBD"/>
    <w:rsid w:val="005B5DE4"/>
    <w:rsid w:val="005C10DB"/>
    <w:rsid w:val="005C6980"/>
    <w:rsid w:val="005D4A03"/>
    <w:rsid w:val="005E655A"/>
    <w:rsid w:val="005E7681"/>
    <w:rsid w:val="005F3AA6"/>
    <w:rsid w:val="005F7931"/>
    <w:rsid w:val="00621F79"/>
    <w:rsid w:val="00627106"/>
    <w:rsid w:val="00630AB3"/>
    <w:rsid w:val="0063740F"/>
    <w:rsid w:val="006662DF"/>
    <w:rsid w:val="00681A93"/>
    <w:rsid w:val="006850B7"/>
    <w:rsid w:val="00687344"/>
    <w:rsid w:val="0069763B"/>
    <w:rsid w:val="00697D59"/>
    <w:rsid w:val="006A639D"/>
    <w:rsid w:val="006A691C"/>
    <w:rsid w:val="006B26AF"/>
    <w:rsid w:val="006B590A"/>
    <w:rsid w:val="006B5AB9"/>
    <w:rsid w:val="006D3E3C"/>
    <w:rsid w:val="006D562C"/>
    <w:rsid w:val="006E0125"/>
    <w:rsid w:val="006F5CC7"/>
    <w:rsid w:val="007101A2"/>
    <w:rsid w:val="007218EB"/>
    <w:rsid w:val="0072551E"/>
    <w:rsid w:val="00727F04"/>
    <w:rsid w:val="0074293F"/>
    <w:rsid w:val="00750030"/>
    <w:rsid w:val="00767CD4"/>
    <w:rsid w:val="00770B9A"/>
    <w:rsid w:val="00771409"/>
    <w:rsid w:val="00774B53"/>
    <w:rsid w:val="00785E88"/>
    <w:rsid w:val="00786D93"/>
    <w:rsid w:val="0079448E"/>
    <w:rsid w:val="007A1A40"/>
    <w:rsid w:val="007B293E"/>
    <w:rsid w:val="007B327C"/>
    <w:rsid w:val="007B6497"/>
    <w:rsid w:val="007C1CE8"/>
    <w:rsid w:val="007C1D9D"/>
    <w:rsid w:val="007C6893"/>
    <w:rsid w:val="007E0844"/>
    <w:rsid w:val="007E73C5"/>
    <w:rsid w:val="007E79D5"/>
    <w:rsid w:val="007F4087"/>
    <w:rsid w:val="0080367D"/>
    <w:rsid w:val="00806569"/>
    <w:rsid w:val="008167F4"/>
    <w:rsid w:val="0083646C"/>
    <w:rsid w:val="0085260B"/>
    <w:rsid w:val="00853E42"/>
    <w:rsid w:val="00856CA5"/>
    <w:rsid w:val="00872BFD"/>
    <w:rsid w:val="00880099"/>
    <w:rsid w:val="008E28FA"/>
    <w:rsid w:val="008F0B17"/>
    <w:rsid w:val="00900ACB"/>
    <w:rsid w:val="00913A60"/>
    <w:rsid w:val="00925D71"/>
    <w:rsid w:val="0092646D"/>
    <w:rsid w:val="00930C32"/>
    <w:rsid w:val="009560C6"/>
    <w:rsid w:val="009822E5"/>
    <w:rsid w:val="00990ECE"/>
    <w:rsid w:val="00A03635"/>
    <w:rsid w:val="00A10451"/>
    <w:rsid w:val="00A269C2"/>
    <w:rsid w:val="00A46ACE"/>
    <w:rsid w:val="00A531EC"/>
    <w:rsid w:val="00A6132B"/>
    <w:rsid w:val="00A654D0"/>
    <w:rsid w:val="00A67EDF"/>
    <w:rsid w:val="00A82FDD"/>
    <w:rsid w:val="00AC47E6"/>
    <w:rsid w:val="00AD1881"/>
    <w:rsid w:val="00AE212E"/>
    <w:rsid w:val="00AE7179"/>
    <w:rsid w:val="00AF39A5"/>
    <w:rsid w:val="00B07736"/>
    <w:rsid w:val="00B15D83"/>
    <w:rsid w:val="00B1635A"/>
    <w:rsid w:val="00B30100"/>
    <w:rsid w:val="00B461FF"/>
    <w:rsid w:val="00B47730"/>
    <w:rsid w:val="00B67F49"/>
    <w:rsid w:val="00BA4408"/>
    <w:rsid w:val="00BA599A"/>
    <w:rsid w:val="00BB6434"/>
    <w:rsid w:val="00BC1806"/>
    <w:rsid w:val="00BD4E49"/>
    <w:rsid w:val="00BF76F0"/>
    <w:rsid w:val="00C101E7"/>
    <w:rsid w:val="00C25145"/>
    <w:rsid w:val="00C301D0"/>
    <w:rsid w:val="00C656CF"/>
    <w:rsid w:val="00C92A35"/>
    <w:rsid w:val="00C93F56"/>
    <w:rsid w:val="00C96CEE"/>
    <w:rsid w:val="00CA09E2"/>
    <w:rsid w:val="00CA2899"/>
    <w:rsid w:val="00CA30A1"/>
    <w:rsid w:val="00CA6B5C"/>
    <w:rsid w:val="00CC1963"/>
    <w:rsid w:val="00CC4ED3"/>
    <w:rsid w:val="00CE602C"/>
    <w:rsid w:val="00CF1435"/>
    <w:rsid w:val="00CF17D2"/>
    <w:rsid w:val="00CF20CE"/>
    <w:rsid w:val="00D30A34"/>
    <w:rsid w:val="00D52CE9"/>
    <w:rsid w:val="00D94395"/>
    <w:rsid w:val="00D975BE"/>
    <w:rsid w:val="00DB6BFB"/>
    <w:rsid w:val="00DB7C20"/>
    <w:rsid w:val="00DC4DD9"/>
    <w:rsid w:val="00DC57C0"/>
    <w:rsid w:val="00DE3883"/>
    <w:rsid w:val="00DE6E46"/>
    <w:rsid w:val="00DF7976"/>
    <w:rsid w:val="00E0423E"/>
    <w:rsid w:val="00E06550"/>
    <w:rsid w:val="00E13406"/>
    <w:rsid w:val="00E310B4"/>
    <w:rsid w:val="00E34500"/>
    <w:rsid w:val="00E37C8F"/>
    <w:rsid w:val="00E42EF6"/>
    <w:rsid w:val="00E50F58"/>
    <w:rsid w:val="00E611AD"/>
    <w:rsid w:val="00E611DE"/>
    <w:rsid w:val="00E84A4E"/>
    <w:rsid w:val="00E86CAA"/>
    <w:rsid w:val="00E90ACA"/>
    <w:rsid w:val="00E96AB4"/>
    <w:rsid w:val="00E97376"/>
    <w:rsid w:val="00EB262D"/>
    <w:rsid w:val="00EB4F54"/>
    <w:rsid w:val="00EB5A95"/>
    <w:rsid w:val="00EC6AE5"/>
    <w:rsid w:val="00ED266D"/>
    <w:rsid w:val="00ED2846"/>
    <w:rsid w:val="00ED6ADF"/>
    <w:rsid w:val="00EF1E62"/>
    <w:rsid w:val="00F0418B"/>
    <w:rsid w:val="00F23C44"/>
    <w:rsid w:val="00F24DC9"/>
    <w:rsid w:val="00F33321"/>
    <w:rsid w:val="00F34140"/>
    <w:rsid w:val="00F8287E"/>
    <w:rsid w:val="00F959C1"/>
    <w:rsid w:val="00FA5BBD"/>
    <w:rsid w:val="00FA63F7"/>
    <w:rsid w:val="00FB2FD6"/>
    <w:rsid w:val="00FC547E"/>
    <w:rsid w:val="00FD0E01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C3A264E"/>
  <w15:docId w15:val="{4E2CDA72-BED5-4A6A-8C17-558F749C7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A67ED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67ED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67EDF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67ED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67EDF"/>
    <w:rPr>
      <w:rFonts w:ascii="Times New Roman" w:eastAsia="Times New Roman" w:hAnsi="Times New Roman"/>
      <w:b/>
      <w:bCs/>
    </w:rPr>
  </w:style>
  <w:style w:type="paragraph" w:styleId="Revision">
    <w:name w:val="Revision"/>
    <w:hidden/>
    <w:uiPriority w:val="99"/>
    <w:semiHidden/>
    <w:rsid w:val="00627106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egislative%20Division%20Resources\E%20-%20Templates%20and%20Examples\E.2a%20-%20Unconsolidated%20Bill%20Template%20(Apr.%202015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D5FE50-41C2-451F-8312-FA62BCB5B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E.2a - Unconsolidated Bill Template (Apr. 2015)</Template>
  <TotalTime>1</TotalTime>
  <Pages>1</Pages>
  <Words>385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</vt:lpstr>
    </vt:vector>
  </TitlesOfParts>
  <Company>Gateway</Company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</dc:title>
  <dc:subject/>
  <dc:creator>McPherson, Declan</dc:creator>
  <cp:keywords/>
  <dc:description/>
  <cp:lastModifiedBy>Martin, William</cp:lastModifiedBy>
  <cp:revision>6</cp:revision>
  <cp:lastPrinted>2013-04-22T14:57:00Z</cp:lastPrinted>
  <dcterms:created xsi:type="dcterms:W3CDTF">2026-02-19T19:42:00Z</dcterms:created>
  <dcterms:modified xsi:type="dcterms:W3CDTF">2026-02-27T21:18:00Z</dcterms:modified>
</cp:coreProperties>
</file>