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B203E"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4A009DA0"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14ABD852" w14:textId="24A0AA4B" w:rsidR="0041520B" w:rsidRPr="00A5189C" w:rsidRDefault="001369D8" w:rsidP="006C314E">
      <w:pPr>
        <w:pStyle w:val="NoSpacing"/>
        <w:spacing w:before="80"/>
        <w:jc w:val="both"/>
        <w:rPr>
          <w:rFonts w:cs="Times New Roman"/>
          <w:szCs w:val="24"/>
        </w:rPr>
      </w:pPr>
      <w:r>
        <w:rPr>
          <w:rFonts w:cs="Times New Roman"/>
          <w:szCs w:val="24"/>
        </w:rPr>
        <w:t xml:space="preserve">Int. No. </w:t>
      </w:r>
      <w:r w:rsidR="0036434C">
        <w:rPr>
          <w:rFonts w:cs="Times New Roman"/>
          <w:szCs w:val="24"/>
        </w:rPr>
        <w:t>2483</w:t>
      </w:r>
      <w:bookmarkStart w:id="0" w:name="_GoBack"/>
      <w:bookmarkEnd w:id="0"/>
    </w:p>
    <w:p w14:paraId="1F96896C" w14:textId="77777777" w:rsidR="0041520B" w:rsidRDefault="0041520B" w:rsidP="0041520B">
      <w:pPr>
        <w:pStyle w:val="NoSpacing"/>
        <w:jc w:val="both"/>
        <w:rPr>
          <w:rFonts w:cs="Times New Roman"/>
          <w:b/>
          <w:szCs w:val="24"/>
        </w:rPr>
      </w:pPr>
    </w:p>
    <w:p w14:paraId="6D22C095"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694317DA" w14:textId="58D37147" w:rsidR="00E87A2B" w:rsidRPr="00E87A2B" w:rsidRDefault="00605363" w:rsidP="00E87A2B">
      <w:pPr>
        <w:pStyle w:val="NoSpacing"/>
        <w:spacing w:before="80"/>
        <w:jc w:val="both"/>
        <w:rPr>
          <w:rFonts w:cs="Times New Roman"/>
          <w:szCs w:val="24"/>
        </w:rPr>
      </w:pPr>
      <w:r>
        <w:rPr>
          <w:rFonts w:cs="Times New Roman"/>
          <w:szCs w:val="24"/>
        </w:rPr>
        <w:t xml:space="preserve">Council Member </w:t>
      </w:r>
      <w:r w:rsidR="00C70DB3">
        <w:rPr>
          <w:rFonts w:cs="Times New Roman"/>
          <w:szCs w:val="24"/>
        </w:rPr>
        <w:t>Yeger</w:t>
      </w:r>
    </w:p>
    <w:p w14:paraId="4DF6EC9F" w14:textId="77777777" w:rsidR="00E3518C" w:rsidRPr="003A304F" w:rsidRDefault="00E87A2B" w:rsidP="00E87A2B">
      <w:pPr>
        <w:pStyle w:val="NoSpacing"/>
        <w:spacing w:before="80"/>
        <w:jc w:val="both"/>
        <w:rPr>
          <w:rFonts w:cs="Times New Roman"/>
          <w:szCs w:val="24"/>
        </w:rPr>
      </w:pPr>
      <w:r w:rsidRPr="00E87A2B">
        <w:rPr>
          <w:rFonts w:cs="Times New Roman"/>
          <w:szCs w:val="24"/>
        </w:rPr>
        <w:t xml:space="preserve"> </w:t>
      </w:r>
    </w:p>
    <w:p w14:paraId="14E07538"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1A964A81" w14:textId="77777777" w:rsidR="00E22454" w:rsidRDefault="00E22454" w:rsidP="00E22454">
      <w:pPr>
        <w:suppressLineNumbers/>
        <w:shd w:val="clear" w:color="auto" w:fill="FFFFFF" w:themeFill="background1"/>
        <w:jc w:val="both"/>
        <w:rPr>
          <w:color w:val="000000"/>
          <w:u w:val="single"/>
          <w:shd w:val="clear" w:color="auto" w:fill="FFFFFF"/>
        </w:rPr>
      </w:pPr>
      <w:r w:rsidRPr="00F83430">
        <w:rPr>
          <w:rFonts w:eastAsia="Arial Unicode MS"/>
          <w:color w:val="000000" w:themeColor="text1"/>
        </w:rPr>
        <w:t xml:space="preserve">A Local Law to amend the administrative code of the city of New York, in relation to </w:t>
      </w:r>
      <w:r>
        <w:rPr>
          <w:rFonts w:eastAsia="Arial Unicode MS"/>
          <w:color w:val="000000" w:themeColor="text1"/>
        </w:rPr>
        <w:t xml:space="preserve">the imposition of interest for the nonpayment of taxes on certain real property for the duration of the </w:t>
      </w:r>
      <w:r w:rsidRPr="00BC610D">
        <w:rPr>
          <w:rFonts w:eastAsia="Arial Unicode MS"/>
          <w:color w:val="000000" w:themeColor="text1"/>
        </w:rPr>
        <w:t xml:space="preserve">COVID-19 </w:t>
      </w:r>
      <w:r w:rsidRPr="00BC610D">
        <w:rPr>
          <w:color w:val="000000"/>
          <w:shd w:val="clear" w:color="auto" w:fill="FFFFFF"/>
        </w:rPr>
        <w:t>disaster emergency</w:t>
      </w:r>
      <w:r>
        <w:rPr>
          <w:color w:val="000000"/>
          <w:shd w:val="clear" w:color="auto" w:fill="FFFFFF"/>
        </w:rPr>
        <w:t xml:space="preserve"> </w:t>
      </w:r>
      <w:r>
        <w:rPr>
          <w:rFonts w:eastAsia="Arial Unicode MS"/>
          <w:color w:val="000000" w:themeColor="text1"/>
        </w:rPr>
        <w:t>declared by the state</w:t>
      </w:r>
    </w:p>
    <w:p w14:paraId="207D328C" w14:textId="77777777" w:rsidR="00B03B6D" w:rsidRDefault="00B03B6D" w:rsidP="0041520B">
      <w:pPr>
        <w:pStyle w:val="NoSpacing"/>
        <w:jc w:val="both"/>
        <w:rPr>
          <w:rFonts w:cs="Times New Roman"/>
          <w:szCs w:val="24"/>
        </w:rPr>
      </w:pPr>
    </w:p>
    <w:p w14:paraId="52322B0A" w14:textId="77777777" w:rsidR="0041520B" w:rsidRPr="00B036E8"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w:t>
      </w:r>
      <w:r w:rsidR="008823EE" w:rsidRPr="00B036E8">
        <w:rPr>
          <w:rFonts w:cs="Times New Roman"/>
          <w:b/>
          <w:szCs w:val="24"/>
          <w:u w:val="single"/>
        </w:rPr>
        <w:t>mary</w:t>
      </w:r>
      <w:r w:rsidRPr="00B036E8">
        <w:rPr>
          <w:rFonts w:cs="Times New Roman"/>
          <w:b/>
          <w:szCs w:val="24"/>
        </w:rPr>
        <w:t>:</w:t>
      </w:r>
    </w:p>
    <w:p w14:paraId="69A9F89F" w14:textId="77777777" w:rsidR="0041520B" w:rsidRPr="00B036E8" w:rsidRDefault="0041520B" w:rsidP="0041520B">
      <w:pPr>
        <w:pStyle w:val="NoSpacing"/>
        <w:jc w:val="both"/>
        <w:rPr>
          <w:rFonts w:cs="Times New Roman"/>
          <w:b/>
          <w:szCs w:val="24"/>
        </w:rPr>
      </w:pPr>
      <w:r w:rsidRPr="00B036E8">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446755CF" w14:textId="77777777" w:rsidR="004F55FB" w:rsidRPr="00B036E8" w:rsidRDefault="004F55FB" w:rsidP="0041520B">
      <w:pPr>
        <w:pStyle w:val="NoSpacing"/>
        <w:jc w:val="both"/>
        <w:rPr>
          <w:rFonts w:cs="Times New Roman"/>
          <w:szCs w:val="24"/>
        </w:rPr>
      </w:pPr>
    </w:p>
    <w:p w14:paraId="43D20759" w14:textId="7B95DFE6" w:rsidR="00FC54A5" w:rsidRPr="00B036E8" w:rsidRDefault="004F55FB" w:rsidP="00805AE3">
      <w:pPr>
        <w:pStyle w:val="NoSpacing"/>
        <w:jc w:val="both"/>
        <w:rPr>
          <w:rFonts w:cs="Times New Roman"/>
          <w:szCs w:val="24"/>
        </w:rPr>
      </w:pPr>
      <w:r w:rsidRPr="00B036E8">
        <w:rPr>
          <w:rFonts w:cs="Times New Roman"/>
          <w:szCs w:val="24"/>
        </w:rPr>
        <w:t xml:space="preserve">This bill would </w:t>
      </w:r>
      <w:r w:rsidR="00B03B6D" w:rsidRPr="00B036E8">
        <w:rPr>
          <w:rFonts w:cs="Times New Roman"/>
          <w:szCs w:val="24"/>
        </w:rPr>
        <w:t xml:space="preserve">eliminate interest on </w:t>
      </w:r>
      <w:r w:rsidR="00EC705B" w:rsidRPr="00B036E8">
        <w:rPr>
          <w:rFonts w:cs="Times New Roman"/>
          <w:szCs w:val="24"/>
        </w:rPr>
        <w:t xml:space="preserve">unpaid property taxes due and payable on or after March 7, 2020 through to the </w:t>
      </w:r>
      <w:r w:rsidR="005F1B56" w:rsidRPr="00B036E8">
        <w:rPr>
          <w:rFonts w:cs="Times New Roman"/>
          <w:szCs w:val="24"/>
        </w:rPr>
        <w:t xml:space="preserve">through to the end of the first month that commences after the expiration of the </w:t>
      </w:r>
      <w:r w:rsidR="00F349D9">
        <w:rPr>
          <w:rFonts w:cs="Times New Roman"/>
          <w:szCs w:val="24"/>
        </w:rPr>
        <w:t>S</w:t>
      </w:r>
      <w:r w:rsidR="005F1B56" w:rsidRPr="00B036E8">
        <w:rPr>
          <w:rFonts w:cs="Times New Roman"/>
          <w:szCs w:val="24"/>
        </w:rPr>
        <w:t>tate’s COVID-19 disaster emergency for real propert</w:t>
      </w:r>
      <w:r w:rsidR="00F349D9">
        <w:rPr>
          <w:rFonts w:cs="Times New Roman"/>
          <w:szCs w:val="24"/>
        </w:rPr>
        <w:t>y with an annual tax bill of $100,000 or less</w:t>
      </w:r>
      <w:r w:rsidR="005F1B56" w:rsidRPr="00B036E8">
        <w:rPr>
          <w:rFonts w:cs="Times New Roman"/>
          <w:szCs w:val="24"/>
        </w:rPr>
        <w:t>.</w:t>
      </w:r>
    </w:p>
    <w:p w14:paraId="343866FD" w14:textId="77777777" w:rsidR="004F55FB" w:rsidRPr="00B036E8" w:rsidRDefault="004F55FB" w:rsidP="0041520B">
      <w:pPr>
        <w:pStyle w:val="NoSpacing"/>
        <w:jc w:val="both"/>
        <w:rPr>
          <w:rFonts w:cs="Times New Roman"/>
          <w:szCs w:val="24"/>
        </w:rPr>
      </w:pPr>
    </w:p>
    <w:p w14:paraId="2EF13E5F" w14:textId="77777777" w:rsidR="006C314E" w:rsidRPr="00B036E8" w:rsidRDefault="0041520B" w:rsidP="0041520B">
      <w:pPr>
        <w:pStyle w:val="NoSpacing"/>
        <w:jc w:val="both"/>
        <w:rPr>
          <w:rFonts w:cs="Times New Roman"/>
          <w:szCs w:val="24"/>
        </w:rPr>
      </w:pPr>
      <w:r w:rsidRPr="00B036E8">
        <w:rPr>
          <w:rFonts w:cs="Times New Roman"/>
          <w:b/>
          <w:szCs w:val="24"/>
          <w:u w:val="single"/>
        </w:rPr>
        <w:t>E</w:t>
      </w:r>
      <w:r w:rsidR="008823EE" w:rsidRPr="00B036E8">
        <w:rPr>
          <w:rFonts w:cs="Times New Roman"/>
          <w:b/>
          <w:szCs w:val="24"/>
          <w:u w:val="single"/>
        </w:rPr>
        <w:t>ffective Date</w:t>
      </w:r>
      <w:r w:rsidRPr="00B036E8">
        <w:rPr>
          <w:rFonts w:cs="Times New Roman"/>
          <w:b/>
          <w:szCs w:val="24"/>
        </w:rPr>
        <w:t>:</w:t>
      </w:r>
    </w:p>
    <w:p w14:paraId="4671A7A8" w14:textId="2B2AFC8F" w:rsidR="00BA1F21" w:rsidRPr="00B036E8" w:rsidRDefault="00B036E8" w:rsidP="0041520B">
      <w:pPr>
        <w:rPr>
          <w:szCs w:val="24"/>
        </w:rPr>
      </w:pPr>
      <w:r w:rsidRPr="00B036E8">
        <w:rPr>
          <w:rFonts w:eastAsia="Arial Unicode MS"/>
          <w:color w:val="000000" w:themeColor="text1"/>
          <w:szCs w:val="24"/>
        </w:rPr>
        <w:t>This local law takes effect immediately</w:t>
      </w:r>
      <w:r w:rsidRPr="00B036E8">
        <w:rPr>
          <w:szCs w:val="24"/>
        </w:rPr>
        <w:t xml:space="preserve"> and is retroactive to and deemed to have been in effect as of March 7, 2020.</w:t>
      </w:r>
    </w:p>
    <w:p w14:paraId="2B27BD50" w14:textId="77777777" w:rsidR="00B036E8" w:rsidRDefault="00B036E8" w:rsidP="0041520B"/>
    <w:p w14:paraId="10551C60"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2C2E402E" w14:textId="0396072C" w:rsidR="002B309C" w:rsidRPr="002B309C" w:rsidRDefault="003761DA"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D81C2A">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0560EC1F" w14:textId="5AA7E146" w:rsidR="002B309C" w:rsidRPr="002B309C" w:rsidRDefault="003761DA"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B036E8">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24F18B5" w14:textId="77777777" w:rsidR="002B309C" w:rsidRPr="002B309C" w:rsidRDefault="003761DA"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5F73C17A" w14:textId="77777777" w:rsidR="002B309C" w:rsidRPr="002B309C" w:rsidRDefault="003761DA"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76D24A8C" w14:textId="77777777" w:rsidR="002B309C" w:rsidRPr="002B309C" w:rsidRDefault="003761DA"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C82C5E8" w14:textId="77777777" w:rsidR="00A5189C" w:rsidRDefault="00A5189C" w:rsidP="008823EE">
      <w:pPr>
        <w:pStyle w:val="NoSpacing"/>
        <w:jc w:val="both"/>
        <w:rPr>
          <w:rStyle w:val="apple-style-span"/>
          <w:b/>
          <w:bCs/>
          <w:szCs w:val="24"/>
        </w:rPr>
      </w:pPr>
    </w:p>
    <w:p w14:paraId="59C0DE09" w14:textId="51718519" w:rsidR="006C314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44215595" w14:textId="77777777" w:rsidR="009A6B6C" w:rsidRDefault="009A6B6C" w:rsidP="001218E3">
      <w:pPr>
        <w:rPr>
          <w:sz w:val="20"/>
        </w:rPr>
      </w:pPr>
    </w:p>
    <w:p w14:paraId="5712F1E9" w14:textId="5C9FC855" w:rsidR="006C314E" w:rsidRDefault="00262589" w:rsidP="001218E3">
      <w:pPr>
        <w:rPr>
          <w:sz w:val="20"/>
        </w:rPr>
      </w:pPr>
      <w:r>
        <w:rPr>
          <w:sz w:val="20"/>
        </w:rPr>
        <w:t>NB</w:t>
      </w:r>
    </w:p>
    <w:p w14:paraId="3AD999AB" w14:textId="28BBB515" w:rsidR="00B32C52" w:rsidRPr="001218E3" w:rsidRDefault="00B32C52" w:rsidP="001218E3">
      <w:pPr>
        <w:rPr>
          <w:sz w:val="20"/>
        </w:rPr>
      </w:pPr>
      <w:r>
        <w:rPr>
          <w:rStyle w:val="apple-style-span"/>
          <w:sz w:val="20"/>
        </w:rPr>
        <w:t>LS #</w:t>
      </w:r>
      <w:r w:rsidR="00B036E8">
        <w:rPr>
          <w:rStyle w:val="apple-style-span"/>
          <w:sz w:val="20"/>
        </w:rPr>
        <w:t>15018</w:t>
      </w:r>
    </w:p>
    <w:sectPr w:rsidR="00B32C52" w:rsidRPr="001218E3" w:rsidSect="009A6B6C">
      <w:headerReference w:type="default" r:id="rId7"/>
      <w:pgSz w:w="12240" w:h="15840"/>
      <w:pgMar w:top="1440" w:right="1440" w:bottom="116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04ADC7" w14:textId="77777777" w:rsidR="003761DA" w:rsidRDefault="003761DA" w:rsidP="00272634">
      <w:r>
        <w:separator/>
      </w:r>
    </w:p>
  </w:endnote>
  <w:endnote w:type="continuationSeparator" w:id="0">
    <w:p w14:paraId="29C4636E" w14:textId="77777777" w:rsidR="003761DA" w:rsidRDefault="003761DA"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504DDC" w14:textId="77777777" w:rsidR="003761DA" w:rsidRDefault="003761DA" w:rsidP="00272634">
      <w:r>
        <w:separator/>
      </w:r>
    </w:p>
  </w:footnote>
  <w:footnote w:type="continuationSeparator" w:id="0">
    <w:p w14:paraId="4B8A3CC0" w14:textId="77777777" w:rsidR="003761DA" w:rsidRDefault="003761DA"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54C4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262589"/>
    <w:rsid w:val="00006640"/>
    <w:rsid w:val="00044086"/>
    <w:rsid w:val="000765AF"/>
    <w:rsid w:val="00080B67"/>
    <w:rsid w:val="00082DF3"/>
    <w:rsid w:val="000B68D6"/>
    <w:rsid w:val="000E4F15"/>
    <w:rsid w:val="0010786F"/>
    <w:rsid w:val="001218E3"/>
    <w:rsid w:val="00122C8F"/>
    <w:rsid w:val="00134583"/>
    <w:rsid w:val="001349AE"/>
    <w:rsid w:val="001369D8"/>
    <w:rsid w:val="0017748E"/>
    <w:rsid w:val="00192391"/>
    <w:rsid w:val="00194216"/>
    <w:rsid w:val="001D728F"/>
    <w:rsid w:val="001D77C2"/>
    <w:rsid w:val="001E3407"/>
    <w:rsid w:val="001E5AFA"/>
    <w:rsid w:val="001F17D7"/>
    <w:rsid w:val="001F70AB"/>
    <w:rsid w:val="00216A92"/>
    <w:rsid w:val="00220726"/>
    <w:rsid w:val="00225253"/>
    <w:rsid w:val="002316E1"/>
    <w:rsid w:val="00236DE0"/>
    <w:rsid w:val="00251998"/>
    <w:rsid w:val="00262589"/>
    <w:rsid w:val="00264441"/>
    <w:rsid w:val="00272634"/>
    <w:rsid w:val="00272990"/>
    <w:rsid w:val="00280543"/>
    <w:rsid w:val="00294C42"/>
    <w:rsid w:val="002B309C"/>
    <w:rsid w:val="002D78A5"/>
    <w:rsid w:val="00314831"/>
    <w:rsid w:val="0033433B"/>
    <w:rsid w:val="00345D79"/>
    <w:rsid w:val="0035723D"/>
    <w:rsid w:val="0036434C"/>
    <w:rsid w:val="003761DA"/>
    <w:rsid w:val="00385407"/>
    <w:rsid w:val="003A304F"/>
    <w:rsid w:val="003A4623"/>
    <w:rsid w:val="003D6D23"/>
    <w:rsid w:val="003E2F46"/>
    <w:rsid w:val="003E57E6"/>
    <w:rsid w:val="0041520B"/>
    <w:rsid w:val="00416AFF"/>
    <w:rsid w:val="00424E79"/>
    <w:rsid w:val="00474067"/>
    <w:rsid w:val="004A0180"/>
    <w:rsid w:val="004B589D"/>
    <w:rsid w:val="004D0E7A"/>
    <w:rsid w:val="004E3F9F"/>
    <w:rsid w:val="004F212E"/>
    <w:rsid w:val="004F55FB"/>
    <w:rsid w:val="004F6BF5"/>
    <w:rsid w:val="005021D5"/>
    <w:rsid w:val="005116BD"/>
    <w:rsid w:val="00512FB5"/>
    <w:rsid w:val="005331A0"/>
    <w:rsid w:val="00547040"/>
    <w:rsid w:val="00563377"/>
    <w:rsid w:val="00596C50"/>
    <w:rsid w:val="00597FA2"/>
    <w:rsid w:val="005B1E8E"/>
    <w:rsid w:val="005B36A3"/>
    <w:rsid w:val="005C1679"/>
    <w:rsid w:val="005E5537"/>
    <w:rsid w:val="005E60DC"/>
    <w:rsid w:val="005F1B56"/>
    <w:rsid w:val="00605363"/>
    <w:rsid w:val="00606846"/>
    <w:rsid w:val="00615680"/>
    <w:rsid w:val="00617310"/>
    <w:rsid w:val="00627BE8"/>
    <w:rsid w:val="006320E6"/>
    <w:rsid w:val="00651D12"/>
    <w:rsid w:val="0066200D"/>
    <w:rsid w:val="00666409"/>
    <w:rsid w:val="006B0536"/>
    <w:rsid w:val="006C314E"/>
    <w:rsid w:val="006F5093"/>
    <w:rsid w:val="00716D9D"/>
    <w:rsid w:val="00730912"/>
    <w:rsid w:val="00751580"/>
    <w:rsid w:val="00781399"/>
    <w:rsid w:val="007A3B46"/>
    <w:rsid w:val="007C7BB3"/>
    <w:rsid w:val="00805AE3"/>
    <w:rsid w:val="0082024D"/>
    <w:rsid w:val="00820C10"/>
    <w:rsid w:val="00837348"/>
    <w:rsid w:val="00837EB5"/>
    <w:rsid w:val="0086326E"/>
    <w:rsid w:val="008749A3"/>
    <w:rsid w:val="008823EE"/>
    <w:rsid w:val="009243C8"/>
    <w:rsid w:val="00932BFA"/>
    <w:rsid w:val="0094316C"/>
    <w:rsid w:val="00957F28"/>
    <w:rsid w:val="00962A70"/>
    <w:rsid w:val="009654CB"/>
    <w:rsid w:val="00967856"/>
    <w:rsid w:val="0098224A"/>
    <w:rsid w:val="009A4725"/>
    <w:rsid w:val="009A6B6C"/>
    <w:rsid w:val="009B087E"/>
    <w:rsid w:val="009D28BC"/>
    <w:rsid w:val="009D3F0D"/>
    <w:rsid w:val="009E1DD9"/>
    <w:rsid w:val="009F3358"/>
    <w:rsid w:val="009F475C"/>
    <w:rsid w:val="00A04E6A"/>
    <w:rsid w:val="00A0603B"/>
    <w:rsid w:val="00A07752"/>
    <w:rsid w:val="00A33B8B"/>
    <w:rsid w:val="00A5189C"/>
    <w:rsid w:val="00A54037"/>
    <w:rsid w:val="00A6526E"/>
    <w:rsid w:val="00A7047C"/>
    <w:rsid w:val="00A7645F"/>
    <w:rsid w:val="00A87143"/>
    <w:rsid w:val="00A9132D"/>
    <w:rsid w:val="00AB6C12"/>
    <w:rsid w:val="00AD7EC0"/>
    <w:rsid w:val="00AE4DE1"/>
    <w:rsid w:val="00AF56D8"/>
    <w:rsid w:val="00B036E8"/>
    <w:rsid w:val="00B03B6D"/>
    <w:rsid w:val="00B32C52"/>
    <w:rsid w:val="00B578BD"/>
    <w:rsid w:val="00B72EB2"/>
    <w:rsid w:val="00B9759C"/>
    <w:rsid w:val="00BA1D4D"/>
    <w:rsid w:val="00BA1F21"/>
    <w:rsid w:val="00BD0B6E"/>
    <w:rsid w:val="00BD2104"/>
    <w:rsid w:val="00BD51CA"/>
    <w:rsid w:val="00C20C57"/>
    <w:rsid w:val="00C20D76"/>
    <w:rsid w:val="00C22CDF"/>
    <w:rsid w:val="00C41B17"/>
    <w:rsid w:val="00C564A2"/>
    <w:rsid w:val="00C67FA9"/>
    <w:rsid w:val="00C70DB3"/>
    <w:rsid w:val="00C84907"/>
    <w:rsid w:val="00CA6072"/>
    <w:rsid w:val="00CC1958"/>
    <w:rsid w:val="00CC3989"/>
    <w:rsid w:val="00CC3F79"/>
    <w:rsid w:val="00D0018B"/>
    <w:rsid w:val="00D22DDD"/>
    <w:rsid w:val="00D25C62"/>
    <w:rsid w:val="00D442F8"/>
    <w:rsid w:val="00D74104"/>
    <w:rsid w:val="00D75DBE"/>
    <w:rsid w:val="00D81C2A"/>
    <w:rsid w:val="00D92C74"/>
    <w:rsid w:val="00D9435B"/>
    <w:rsid w:val="00DA25D7"/>
    <w:rsid w:val="00DB46CB"/>
    <w:rsid w:val="00DC0B83"/>
    <w:rsid w:val="00DC7789"/>
    <w:rsid w:val="00E00C4E"/>
    <w:rsid w:val="00E22454"/>
    <w:rsid w:val="00E3518C"/>
    <w:rsid w:val="00E444FF"/>
    <w:rsid w:val="00E47F9F"/>
    <w:rsid w:val="00E83193"/>
    <w:rsid w:val="00E87A2B"/>
    <w:rsid w:val="00EC182D"/>
    <w:rsid w:val="00EC705B"/>
    <w:rsid w:val="00ED44C6"/>
    <w:rsid w:val="00EE4FE8"/>
    <w:rsid w:val="00EE73D8"/>
    <w:rsid w:val="00EF0E87"/>
    <w:rsid w:val="00EF7191"/>
    <w:rsid w:val="00F02DAC"/>
    <w:rsid w:val="00F21FC5"/>
    <w:rsid w:val="00F349D9"/>
    <w:rsid w:val="00F42BA3"/>
    <w:rsid w:val="00F4558B"/>
    <w:rsid w:val="00F51D32"/>
    <w:rsid w:val="00F574CD"/>
    <w:rsid w:val="00F656F0"/>
    <w:rsid w:val="00F74B3D"/>
    <w:rsid w:val="00F8773C"/>
    <w:rsid w:val="00FC54A5"/>
    <w:rsid w:val="00FE0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06817"/>
  <w15:docId w15:val="{80950252-7488-46C8-90F7-879E05E72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character" w:customStyle="1" w:styleId="normaltextrun">
    <w:name w:val="normaltextrun"/>
    <w:basedOn w:val="DefaultParagraphFont"/>
    <w:rsid w:val="00D75DBE"/>
  </w:style>
  <w:style w:type="paragraph" w:styleId="NormalWeb">
    <w:name w:val="Normal (Web)"/>
    <w:basedOn w:val="Normal"/>
    <w:uiPriority w:val="99"/>
    <w:unhideWhenUsed/>
    <w:rsid w:val="002316E1"/>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276</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Brick, Noah</dc:creator>
  <cp:lastModifiedBy>DelFranco, Ruthie</cp:lastModifiedBy>
  <cp:revision>3</cp:revision>
  <cp:lastPrinted>2020-03-11T12:11:00Z</cp:lastPrinted>
  <dcterms:created xsi:type="dcterms:W3CDTF">2020-08-24T13:51:00Z</dcterms:created>
  <dcterms:modified xsi:type="dcterms:W3CDTF">2021-12-15T13:47:00Z</dcterms:modified>
</cp:coreProperties>
</file>